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A3A75E" w14:textId="77777777" w:rsidR="00610B4F" w:rsidRDefault="00610B4F"/>
    <w:p w14:paraId="27588B67" w14:textId="272A700B" w:rsidR="00CB54DF" w:rsidRDefault="00450846">
      <w:pPr>
        <w:sectPr w:rsidR="00CB54DF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1916FD" wp14:editId="76BCF34D">
                <wp:simplePos x="0" y="0"/>
                <wp:positionH relativeFrom="column">
                  <wp:posOffset>6667500</wp:posOffset>
                </wp:positionH>
                <wp:positionV relativeFrom="paragraph">
                  <wp:posOffset>2162810</wp:posOffset>
                </wp:positionV>
                <wp:extent cx="2769870" cy="2038350"/>
                <wp:effectExtent l="0" t="0" r="11430" b="1905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2038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F0E13" w14:textId="10068808" w:rsidR="003C42D4" w:rsidRPr="00610B4F" w:rsidRDefault="003C42D4" w:rsidP="00610B4F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</w:rPr>
                            </w:pPr>
                            <w:r w:rsidRPr="00610B4F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</w:rPr>
                              <w:t>Sponsored by</w:t>
                            </w:r>
                            <w:r w:rsidR="00610B4F">
                              <w:rPr>
                                <w:rFonts w:ascii="Arial Narrow" w:hAnsi="Arial Narrow"/>
                                <w:b/>
                                <w:color w:val="002060"/>
                                <w:sz w:val="32"/>
                              </w:rPr>
                              <w:t>:</w:t>
                            </w:r>
                            <w:r w:rsidR="000157BC" w:rsidRPr="000157BC">
                              <w:rPr>
                                <w:rFonts w:ascii="Arial Narrow" w:hAnsi="Arial Narrow"/>
                                <w:noProof/>
                                <w:color w:val="002060"/>
                                <w:sz w:val="24"/>
                              </w:rPr>
                              <w:t xml:space="preserve"> </w:t>
                            </w:r>
                            <w:r w:rsidR="00CE6F3D">
                              <w:rPr>
                                <w:rFonts w:ascii="Arial Narrow" w:hAnsi="Arial Narrow"/>
                                <w:b/>
                                <w:noProof/>
                                <w:color w:val="002060"/>
                                <w:sz w:val="32"/>
                              </w:rPr>
                              <w:drawing>
                                <wp:inline distT="0" distB="0" distL="0" distR="0" wp14:anchorId="659D5CB1" wp14:editId="789473AB">
                                  <wp:extent cx="2157672" cy="1063129"/>
                                  <wp:effectExtent l="0" t="0" r="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omi's Hope Project NEW ribbon logo Horiz-Low-PRINT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55259" cy="10619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F4B8F6B" w14:textId="12B37973" w:rsidR="00610B4F" w:rsidRPr="000157BC" w:rsidRDefault="00CE6F3D" w:rsidP="00610B4F">
                            <w:pPr>
                              <w:jc w:val="center"/>
                              <w:rPr>
                                <w:rFonts w:ascii="Script MT Bold" w:hAnsi="Script MT Bold"/>
                                <w:color w:val="002060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Script MT Bold" w:hAnsi="Script MT Bold"/>
                                <w:color w:val="002060"/>
                                <w:sz w:val="20"/>
                              </w:rPr>
                              <w:t>Because No One Fights Alone….</w:t>
                            </w:r>
                            <w:proofErr w:type="gramEnd"/>
                          </w:p>
                          <w:p w14:paraId="70C9F5A1" w14:textId="77777777" w:rsidR="00610B4F" w:rsidRPr="00610B4F" w:rsidRDefault="00610B4F" w:rsidP="00610B4F">
                            <w:pPr>
                              <w:jc w:val="center"/>
                              <w:rPr>
                                <w:rFonts w:ascii="Arial Narrow" w:hAnsi="Arial Narrow"/>
                                <w:color w:val="002060"/>
                                <w:sz w:val="24"/>
                              </w:rPr>
                            </w:pPr>
                          </w:p>
                          <w:p w14:paraId="0EE118B4" w14:textId="77777777" w:rsidR="00610B4F" w:rsidRPr="003C42D4" w:rsidRDefault="00610B4F" w:rsidP="00610B4F">
                            <w:pPr>
                              <w:jc w:val="center"/>
                              <w:rPr>
                                <w:color w:val="00206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5pt;margin-top:170.3pt;width:218.1pt;height:160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">
                <v:textbox>
                  <w:txbxContent>
                    <w:p w14:paraId="027F0E13" w14:textId="10068808" w:rsidR="003C42D4" w:rsidRPr="00610B4F" w:rsidRDefault="003C42D4" w:rsidP="00610B4F">
                      <w:pPr>
                        <w:jc w:val="center"/>
                        <w:rPr>
                          <w:rFonts w:ascii="Arial Narrow" w:hAnsi="Arial Narrow"/>
                          <w:b/>
                          <w:color w:val="002060"/>
                          <w:sz w:val="32"/>
                        </w:rPr>
                      </w:pPr>
                      <w:r w:rsidRPr="00610B4F">
                        <w:rPr>
                          <w:rFonts w:ascii="Arial Narrow" w:hAnsi="Arial Narrow"/>
                          <w:b/>
                          <w:color w:val="002060"/>
                          <w:sz w:val="32"/>
                        </w:rPr>
                        <w:t>Sponsored by</w:t>
                      </w:r>
                      <w:r w:rsidR="00610B4F">
                        <w:rPr>
                          <w:rFonts w:ascii="Arial Narrow" w:hAnsi="Arial Narrow"/>
                          <w:b/>
                          <w:color w:val="002060"/>
                          <w:sz w:val="32"/>
                        </w:rPr>
                        <w:t>:</w:t>
                      </w:r>
                      <w:r w:rsidR="000157BC" w:rsidRPr="000157BC">
                        <w:rPr>
                          <w:rFonts w:ascii="Arial Narrow" w:hAnsi="Arial Narrow"/>
                          <w:noProof/>
                          <w:color w:val="002060"/>
                          <w:sz w:val="24"/>
                        </w:rPr>
                        <w:t xml:space="preserve"> </w:t>
                      </w:r>
                      <w:r w:rsidR="00CE6F3D">
                        <w:rPr>
                          <w:rFonts w:ascii="Arial Narrow" w:hAnsi="Arial Narrow"/>
                          <w:b/>
                          <w:noProof/>
                          <w:color w:val="002060"/>
                          <w:sz w:val="32"/>
                        </w:rPr>
                        <w:drawing>
                          <wp:inline distT="0" distB="0" distL="0" distR="0" wp14:anchorId="659D5CB1" wp14:editId="789473AB">
                            <wp:extent cx="2157672" cy="1063129"/>
                            <wp:effectExtent l="0" t="0" r="0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omi's Hope Project NEW ribbon logo Horiz-Low-PRINT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55259" cy="10619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F4B8F6B" w14:textId="12B37973" w:rsidR="00610B4F" w:rsidRPr="000157BC" w:rsidRDefault="00CE6F3D" w:rsidP="00610B4F">
                      <w:pPr>
                        <w:jc w:val="center"/>
                        <w:rPr>
                          <w:rFonts w:ascii="Script MT Bold" w:hAnsi="Script MT Bold"/>
                          <w:color w:val="002060"/>
                          <w:sz w:val="20"/>
                        </w:rPr>
                      </w:pPr>
                      <w:proofErr w:type="gramStart"/>
                      <w:r>
                        <w:rPr>
                          <w:rFonts w:ascii="Script MT Bold" w:hAnsi="Script MT Bold"/>
                          <w:color w:val="002060"/>
                          <w:sz w:val="20"/>
                        </w:rPr>
                        <w:t>Because No One Fights Alone….</w:t>
                      </w:r>
                      <w:proofErr w:type="gramEnd"/>
                    </w:p>
                    <w:p w14:paraId="70C9F5A1" w14:textId="77777777" w:rsidR="00610B4F" w:rsidRPr="00610B4F" w:rsidRDefault="00610B4F" w:rsidP="00610B4F">
                      <w:pPr>
                        <w:jc w:val="center"/>
                        <w:rPr>
                          <w:rFonts w:ascii="Arial Narrow" w:hAnsi="Arial Narrow"/>
                          <w:color w:val="002060"/>
                          <w:sz w:val="24"/>
                        </w:rPr>
                      </w:pPr>
                    </w:p>
                    <w:p w14:paraId="0EE118B4" w14:textId="77777777" w:rsidR="00610B4F" w:rsidRPr="003C42D4" w:rsidRDefault="00610B4F" w:rsidP="00610B4F">
                      <w:pPr>
                        <w:jc w:val="center"/>
                        <w:rPr>
                          <w:color w:val="002060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6F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1E00EF" wp14:editId="6AB1F126">
                <wp:simplePos x="0" y="0"/>
                <wp:positionH relativeFrom="page">
                  <wp:align>center</wp:align>
                </wp:positionH>
                <wp:positionV relativeFrom="margin">
                  <wp:align>bottom</wp:align>
                </wp:positionV>
                <wp:extent cx="1866900" cy="2407920"/>
                <wp:effectExtent l="0" t="0" r="0" b="0"/>
                <wp:wrapNone/>
                <wp:docPr id="1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6900" cy="2407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1">
                                <a:gsLst>
                                  <a:gs pos="0">
                                    <a:schemeClr val="accent1">
                                      <a:lumMod val="10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path path="rect">
                                  <a:fillToRect t="100000" r="10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auto"/>
                              </w:rPr>
                              <w:alias w:val="Company"/>
                              <w:id w:val="-493033411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40B27971" w14:textId="77777777" w:rsidR="00CB54DF" w:rsidRPr="000157BC" w:rsidRDefault="0055271A" w:rsidP="000157BC">
                                <w:pPr>
                                  <w:pStyle w:val="ContactInformationHeading"/>
                                  <w:jc w:val="center"/>
                                  <w:rPr>
                                    <w:b/>
                                    <w:color w:val="auto"/>
                                  </w:rPr>
                                </w:pPr>
                                <w:r w:rsidRPr="000157BC">
                                  <w:rPr>
                                    <w:b/>
                                    <w:color w:val="auto"/>
                                  </w:rPr>
                                  <w:t>Horseshoe Tournament</w:t>
                                </w:r>
                              </w:p>
                            </w:sdtContent>
                          </w:sdt>
                          <w:sdt>
                            <w:sdtPr>
                              <w:rPr>
                                <w:color w:val="auto"/>
                              </w:rPr>
                              <w:alias w:val="Address"/>
                              <w:id w:val="-608041258"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14:paraId="19E9A9F6" w14:textId="77777777" w:rsidR="00CB54DF" w:rsidRPr="002D34D0" w:rsidRDefault="000157BC" w:rsidP="00D476FE">
                                <w:pPr>
                                  <w:pStyle w:val="ContactInformation"/>
                                  <w:jc w:val="center"/>
                                  <w:rPr>
                                    <w:color w:val="auto"/>
                                  </w:rPr>
                                </w:pPr>
                                <w:r>
                                  <w:rPr>
                                    <w:color w:val="auto"/>
                                  </w:rPr>
                                  <w:t>Offered by Naomi’s Hope Project</w:t>
                                </w:r>
                                <w:r w:rsidR="00971FC3" w:rsidRPr="002D34D0">
                                  <w:rPr>
                                    <w:color w:val="auto"/>
                                  </w:rPr>
                                  <w:br/>
                                </w:r>
                                <w:r>
                                  <w:rPr>
                                    <w:color w:val="auto"/>
                                  </w:rPr>
                                  <w:t xml:space="preserve">709 </w:t>
                                </w:r>
                                <w:proofErr w:type="spellStart"/>
                                <w:r>
                                  <w:rPr>
                                    <w:color w:val="auto"/>
                                  </w:rPr>
                                  <w:t>NuVue</w:t>
                                </w:r>
                                <w:proofErr w:type="spellEnd"/>
                                <w:r>
                                  <w:rPr>
                                    <w:color w:val="auto"/>
                                  </w:rPr>
                                  <w:t xml:space="preserve"> St.</w:t>
                                </w:r>
                                <w:r w:rsidR="00971FC3" w:rsidRPr="002D34D0">
                                  <w:rPr>
                                    <w:color w:val="auto"/>
                                  </w:rPr>
                                  <w:t>, Delta, CO 81416</w:t>
                                </w:r>
                              </w:p>
                            </w:sdtContent>
                          </w:sdt>
                          <w:p w14:paraId="342A07E7" w14:textId="77777777" w:rsidR="00CB54DF" w:rsidRPr="002D34D0" w:rsidRDefault="00DC66B0" w:rsidP="00D476FE">
                            <w:pPr>
                              <w:pStyle w:val="ContactInformation"/>
                              <w:jc w:val="center"/>
                              <w:rPr>
                                <w:color w:val="auto"/>
                              </w:rPr>
                            </w:pPr>
                            <w:r w:rsidRPr="002D34D0">
                              <w:rPr>
                                <w:color w:val="auto"/>
                              </w:rPr>
                              <w:t xml:space="preserve">Phone: </w:t>
                            </w:r>
                            <w:sdt>
                              <w:sdtPr>
                                <w:rPr>
                                  <w:color w:val="auto"/>
                                </w:rPr>
                                <w:alias w:val="Phone"/>
                                <w:id w:val="2089799678"/>
                                <w:dataBinding w:prefixMappings="xmlns:ns0='http://schemas.microsoft.com/office/2006/coverPageProps'" w:xpath="/ns0:CoverPageProperties[1]/ns0:CompanyPhone[1]" w:storeItemID="{55AF091B-3C7A-41E3-B477-F2FDAA23CFDA}"/>
                                <w:text/>
                              </w:sdtPr>
                              <w:sdtEndPr/>
                              <w:sdtContent>
                                <w:r w:rsidR="00971FC3" w:rsidRPr="002D34D0">
                                  <w:rPr>
                                    <w:color w:val="auto"/>
                                  </w:rPr>
                                  <w:t>970-</w:t>
                                </w:r>
                                <w:r w:rsidR="000157BC">
                                  <w:rPr>
                                    <w:color w:val="auto"/>
                                  </w:rPr>
                                  <w:t>209-8978</w:t>
                                </w:r>
                              </w:sdtContent>
                            </w:sdt>
                          </w:p>
                          <w:p w14:paraId="4B7DF1F9" w14:textId="3F20CF79" w:rsidR="00CB54DF" w:rsidRDefault="00450846" w:rsidP="00D476FE">
                            <w:pPr>
                              <w:pStyle w:val="WebSiteAddress"/>
                              <w:jc w:val="center"/>
                              <w:rPr>
                                <w:color w:val="auto"/>
                              </w:rPr>
                            </w:pPr>
                            <w:hyperlink r:id="rId10" w:history="1">
                              <w:r w:rsidR="007C2D55" w:rsidRPr="000828EC">
                                <w:rPr>
                                  <w:rStyle w:val="Hyperlink"/>
                                </w:rPr>
                                <w:t>www.naomishopeproject.org</w:t>
                              </w:r>
                            </w:hyperlink>
                          </w:p>
                          <w:p w14:paraId="422E62BE" w14:textId="68C434CA" w:rsidR="007C2D55" w:rsidRPr="002D34D0" w:rsidRDefault="007C2D55" w:rsidP="00D476FE">
                            <w:pPr>
                              <w:pStyle w:val="WebSiteAddress"/>
                              <w:jc w:val="center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Arial Narrow" w:hAnsi="Arial Narrow"/>
                                <w:b/>
                                <w:noProof/>
                                <w:color w:val="002060"/>
                                <w:sz w:val="32"/>
                              </w:rPr>
                              <w:drawing>
                                <wp:inline distT="0" distB="0" distL="0" distR="0" wp14:anchorId="4A2A0F6F" wp14:editId="43BF4894">
                                  <wp:extent cx="942975" cy="464569"/>
                                  <wp:effectExtent l="0" t="0" r="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aomi's Hope Project NEW ribbon logo Horiz-Low-PRINT.jpg"/>
                                          <pic:cNvPicPr/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1283" cy="4637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0;margin-top:0;width:147pt;height:189.6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" filled="f" fillcolor="#4f81bd [3204]" stroked="f">
                <v:fill opacity="0" color2="#b8cce4 [1300]" rotate="t" focusposition=",1" focussize="" focus="100%" type="gradientRadial">
                  <o:fill v:ext="view" type="gradientCenter"/>
                </v:fill>
                <v:textbox inset=",7.2pt,,7.2pt">
                  <w:txbxContent>
                    <w:sdt>
                      <w:sdtPr>
                        <w:rPr>
                          <w:b/>
                          <w:color w:val="auto"/>
                        </w:rPr>
                        <w:alias w:val="Company"/>
                        <w:id w:val="-493033411"/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EndPr/>
                      <w:sdtContent>
                        <w:p w14:paraId="40B27971" w14:textId="77777777" w:rsidR="00CB54DF" w:rsidRPr="000157BC" w:rsidRDefault="0055271A" w:rsidP="000157BC">
                          <w:pPr>
                            <w:pStyle w:val="ContactInformationHeading"/>
                            <w:jc w:val="center"/>
                            <w:rPr>
                              <w:b/>
                              <w:color w:val="auto"/>
                            </w:rPr>
                          </w:pPr>
                          <w:r w:rsidRPr="000157BC">
                            <w:rPr>
                              <w:b/>
                              <w:color w:val="auto"/>
                            </w:rPr>
                            <w:t>Horseshoe Tournament</w:t>
                          </w:r>
                        </w:p>
                      </w:sdtContent>
                    </w:sdt>
                    <w:sdt>
                      <w:sdtPr>
                        <w:rPr>
                          <w:color w:val="auto"/>
                        </w:rPr>
                        <w:alias w:val="Address"/>
                        <w:id w:val="-608041258"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14:paraId="19E9A9F6" w14:textId="77777777" w:rsidR="00CB54DF" w:rsidRPr="002D34D0" w:rsidRDefault="000157BC" w:rsidP="00D476FE">
                          <w:pPr>
                            <w:pStyle w:val="ContactInformation"/>
                            <w:jc w:val="center"/>
                            <w:rPr>
                              <w:color w:val="auto"/>
                            </w:rPr>
                          </w:pPr>
                          <w:r>
                            <w:rPr>
                              <w:color w:val="auto"/>
                            </w:rPr>
                            <w:t>Offered by Naomi’s Hope Project</w:t>
                          </w:r>
                          <w:r w:rsidR="00971FC3" w:rsidRPr="002D34D0">
                            <w:rPr>
                              <w:color w:val="auto"/>
                            </w:rPr>
                            <w:br/>
                          </w:r>
                          <w:r>
                            <w:rPr>
                              <w:color w:val="auto"/>
                            </w:rPr>
                            <w:t xml:space="preserve">709 </w:t>
                          </w:r>
                          <w:proofErr w:type="spellStart"/>
                          <w:r>
                            <w:rPr>
                              <w:color w:val="auto"/>
                            </w:rPr>
                            <w:t>NuVue</w:t>
                          </w:r>
                          <w:proofErr w:type="spellEnd"/>
                          <w:r>
                            <w:rPr>
                              <w:color w:val="auto"/>
                            </w:rPr>
                            <w:t xml:space="preserve"> St.</w:t>
                          </w:r>
                          <w:r w:rsidR="00971FC3" w:rsidRPr="002D34D0">
                            <w:rPr>
                              <w:color w:val="auto"/>
                            </w:rPr>
                            <w:t>, Delta, CO 81416</w:t>
                          </w:r>
                        </w:p>
                      </w:sdtContent>
                    </w:sdt>
                    <w:p w14:paraId="342A07E7" w14:textId="77777777" w:rsidR="00CB54DF" w:rsidRPr="002D34D0" w:rsidRDefault="00DC66B0" w:rsidP="00D476FE">
                      <w:pPr>
                        <w:pStyle w:val="ContactInformation"/>
                        <w:jc w:val="center"/>
                        <w:rPr>
                          <w:color w:val="auto"/>
                        </w:rPr>
                      </w:pPr>
                      <w:r w:rsidRPr="002D34D0">
                        <w:rPr>
                          <w:color w:val="auto"/>
                        </w:rPr>
                        <w:t xml:space="preserve">Phone: </w:t>
                      </w:r>
                      <w:sdt>
                        <w:sdtPr>
                          <w:rPr>
                            <w:color w:val="auto"/>
                          </w:rPr>
                          <w:alias w:val="Phone"/>
                          <w:id w:val="2089799678"/>
                          <w:dataBinding w:prefixMappings="xmlns:ns0='http://schemas.microsoft.com/office/2006/coverPageProps'" w:xpath="/ns0:CoverPageProperties[1]/ns0:CompanyPhone[1]" w:storeItemID="{55AF091B-3C7A-41E3-B477-F2FDAA23CFDA}"/>
                          <w:text/>
                        </w:sdtPr>
                        <w:sdtEndPr/>
                        <w:sdtContent>
                          <w:r w:rsidR="00971FC3" w:rsidRPr="002D34D0">
                            <w:rPr>
                              <w:color w:val="auto"/>
                            </w:rPr>
                            <w:t>970-</w:t>
                          </w:r>
                          <w:r w:rsidR="000157BC">
                            <w:rPr>
                              <w:color w:val="auto"/>
                            </w:rPr>
                            <w:t>209-8978</w:t>
                          </w:r>
                        </w:sdtContent>
                      </w:sdt>
                    </w:p>
                    <w:p w14:paraId="4B7DF1F9" w14:textId="3F20CF79" w:rsidR="00CB54DF" w:rsidRDefault="007C2D55" w:rsidP="00D476FE">
                      <w:pPr>
                        <w:pStyle w:val="WebSiteAddress"/>
                        <w:jc w:val="center"/>
                        <w:rPr>
                          <w:color w:val="auto"/>
                        </w:rPr>
                      </w:pPr>
                      <w:hyperlink r:id="rId11" w:history="1">
                        <w:r w:rsidRPr="000828EC">
                          <w:rPr>
                            <w:rStyle w:val="Hyperlink"/>
                          </w:rPr>
                          <w:t>www.naomishopeproject.org</w:t>
                        </w:r>
                      </w:hyperlink>
                    </w:p>
                    <w:p w14:paraId="422E62BE" w14:textId="68C434CA" w:rsidR="007C2D55" w:rsidRPr="002D34D0" w:rsidRDefault="007C2D55" w:rsidP="00D476FE">
                      <w:pPr>
                        <w:pStyle w:val="WebSiteAddress"/>
                        <w:jc w:val="center"/>
                        <w:rPr>
                          <w:color w:val="auto"/>
                        </w:rPr>
                      </w:pPr>
                      <w:r>
                        <w:rPr>
                          <w:rFonts w:ascii="Arial Narrow" w:hAnsi="Arial Narrow"/>
                          <w:b/>
                          <w:noProof/>
                          <w:color w:val="002060"/>
                          <w:sz w:val="32"/>
                        </w:rPr>
                        <w:drawing>
                          <wp:inline distT="0" distB="0" distL="0" distR="0" wp14:anchorId="4A2A0F6F" wp14:editId="43BF4894">
                            <wp:extent cx="942975" cy="464569"/>
                            <wp:effectExtent l="0" t="0" r="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aomi's Hope Project NEW ribbon logo Horiz-Low-PRINT.jpg"/>
                                    <pic:cNvPicPr/>
                                  </pic:nvPicPr>
                                  <pic:blipFill>
                                    <a:blip r:embed="rId12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1283" cy="4637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85251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706F22" wp14:editId="22191B4F">
                <wp:simplePos x="0" y="0"/>
                <wp:positionH relativeFrom="margin">
                  <wp:posOffset>6762750</wp:posOffset>
                </wp:positionH>
                <wp:positionV relativeFrom="page">
                  <wp:posOffset>2286000</wp:posOffset>
                </wp:positionV>
                <wp:extent cx="2560320" cy="455295"/>
                <wp:effectExtent l="0" t="0" r="0" b="1905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0320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DAE1E8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sdt>
                            <w:sdtP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alias w:val="Company"/>
                              <w:id w:val="445130759"/>
                              <w:placeholder>
                                <w:docPart w:val="FA43259268834F2F8DB90BFD4F5CB5D3"/>
                              </w:placeholder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39AB109C" w14:textId="77777777" w:rsidR="00CB54DF" w:rsidRDefault="0055271A" w:rsidP="0085251E">
                                <w:pPr>
                                  <w:pStyle w:val="BrochureTitle"/>
                                  <w:jc w:val="center"/>
                                  <w:rPr>
                                    <w:b/>
                                    <w:color w:val="C00000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b/>
                                    <w:color w:val="C00000"/>
                                    <w:sz w:val="28"/>
                                    <w:szCs w:val="28"/>
                                  </w:rPr>
                                  <w:t>Horseshoe Tournament</w:t>
                                </w:r>
                              </w:p>
                            </w:sdtContent>
                          </w:sdt>
                          <w:p w14:paraId="72A9015E" w14:textId="77777777" w:rsidR="003C42D4" w:rsidRPr="00556BF0" w:rsidRDefault="003C42D4" w:rsidP="0085251E">
                            <w:pPr>
                              <w:pStyle w:val="BrochureTitle"/>
                              <w:jc w:val="center"/>
                              <w:rPr>
                                <w:b/>
                                <w:color w:val="C0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S[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b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8" type="#_x0000_t202" style="position:absolute;margin-left:532.5pt;margin-top:180pt;width:201.6pt;height:35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" filled="f" fillcolor="#dae1e8" stroked="f">
                <v:textbox>
                  <w:txbxContent>
                    <w:sdt>
                      <w:sdtPr>
                        <w:rPr>
                          <w:b/>
                          <w:color w:val="C00000"/>
                          <w:sz w:val="28"/>
                          <w:szCs w:val="28"/>
                        </w:rPr>
                        <w:alias w:val="Company"/>
                        <w:id w:val="445130759"/>
                        <w:placeholder>
                          <w:docPart w:val="FA43259268834F2F8DB90BFD4F5CB5D3"/>
                        </w:placeholder>
                        <w:dataBinding w:prefixMappings="xmlns:ns0='http://schemas.openxmlformats.org/officeDocument/2006/extended-properties'" w:xpath="/ns0:Properties[1]/ns0:Company[1]" w:storeItemID="{6668398D-A668-4E3E-A5EB-62B293D839F1}"/>
                        <w:text/>
                      </w:sdtPr>
                      <w:sdtEndPr/>
                      <w:sdtContent>
                        <w:p w14:paraId="39AB109C" w14:textId="77777777" w:rsidR="00CB54DF" w:rsidRDefault="0055271A" w:rsidP="0085251E">
                          <w:pPr>
                            <w:pStyle w:val="BrochureTitle"/>
                            <w:jc w:val="center"/>
                            <w:rPr>
                              <w:b/>
                              <w:color w:val="C0000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color w:val="C00000"/>
                              <w:sz w:val="28"/>
                              <w:szCs w:val="28"/>
                            </w:rPr>
                            <w:t>Horseshoe Tournament</w:t>
                          </w:r>
                        </w:p>
                      </w:sdtContent>
                    </w:sdt>
                    <w:p w14:paraId="72A9015E" w14:textId="77777777" w:rsidR="003C42D4" w:rsidRPr="00556BF0" w:rsidRDefault="003C42D4" w:rsidP="0085251E">
                      <w:pPr>
                        <w:pStyle w:val="BrochureTitle"/>
                        <w:jc w:val="center"/>
                        <w:rPr>
                          <w:b/>
                          <w:color w:val="C00000"/>
                        </w:rPr>
                      </w:pPr>
                      <w:proofErr w:type="gramStart"/>
                      <w:r>
                        <w:rPr>
                          <w:b/>
                          <w:color w:val="C00000"/>
                          <w:sz w:val="28"/>
                          <w:szCs w:val="28"/>
                        </w:rPr>
                        <w:t>S[</w:t>
                      </w:r>
                      <w:proofErr w:type="gramEnd"/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610B4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6C10347" wp14:editId="25A79B14">
                <wp:simplePos x="0" y="0"/>
                <wp:positionH relativeFrom="column">
                  <wp:posOffset>6666230</wp:posOffset>
                </wp:positionH>
                <wp:positionV relativeFrom="paragraph">
                  <wp:posOffset>4486275</wp:posOffset>
                </wp:positionV>
                <wp:extent cx="2338705" cy="1616075"/>
                <wp:effectExtent l="19050" t="19050" r="23495" b="22225"/>
                <wp:wrapNone/>
                <wp:docPr id="2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8705" cy="161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ap="rnd" cmpd="sng">
                          <a:solidFill>
                            <a:srgbClr val="FFC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87EAD7" w14:textId="43BCEFE4" w:rsidR="00556BF0" w:rsidRPr="00B2477F" w:rsidRDefault="00CE6F3D" w:rsidP="00556BF0">
                            <w:pPr>
                              <w:jc w:val="center"/>
                              <w:rPr>
                                <w:rFonts w:ascii="Andalus" w:hAnsi="Andalus" w:cs="Andal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sz w:val="26"/>
                                <w:szCs w:val="26"/>
                              </w:rPr>
                              <w:t>Saturday, July 27</w:t>
                            </w:r>
                          </w:p>
                          <w:p w14:paraId="7648FDC3" w14:textId="77777777" w:rsidR="004F5933" w:rsidRPr="00B2477F" w:rsidRDefault="003A06FE" w:rsidP="00556BF0">
                            <w:pPr>
                              <w:jc w:val="center"/>
                              <w:rPr>
                                <w:rFonts w:ascii="Andalus" w:hAnsi="Andalus" w:cs="Andalus"/>
                                <w:sz w:val="26"/>
                                <w:szCs w:val="26"/>
                              </w:rPr>
                            </w:pPr>
                            <w:r w:rsidRPr="00B2477F">
                              <w:rPr>
                                <w:rFonts w:ascii="Andalus" w:hAnsi="Andalus" w:cs="Andalus"/>
                                <w:sz w:val="26"/>
                                <w:szCs w:val="26"/>
                              </w:rPr>
                              <w:t>Cleland Park</w:t>
                            </w:r>
                          </w:p>
                          <w:p w14:paraId="693C22DD" w14:textId="34BD5677" w:rsidR="004F5933" w:rsidRPr="00B2477F" w:rsidRDefault="00CE6F3D" w:rsidP="00556BF0">
                            <w:pPr>
                              <w:jc w:val="center"/>
                              <w:rPr>
                                <w:rFonts w:ascii="Andalus" w:hAnsi="Andalus" w:cs="Andalus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ndalus" w:hAnsi="Andalus" w:cs="Andalus"/>
                                <w:sz w:val="26"/>
                                <w:szCs w:val="26"/>
                              </w:rPr>
                              <w:t>Registration at 9:3</w:t>
                            </w:r>
                            <w:r w:rsidR="00B34CC7" w:rsidRPr="00B2477F">
                              <w:rPr>
                                <w:rFonts w:ascii="Andalus" w:hAnsi="Andalus" w:cs="Andalus"/>
                                <w:sz w:val="26"/>
                                <w:szCs w:val="26"/>
                              </w:rPr>
                              <w:t>0AM</w:t>
                            </w:r>
                          </w:p>
                          <w:p w14:paraId="43127065" w14:textId="77777777" w:rsidR="004F5933" w:rsidRPr="00B2477F" w:rsidRDefault="00B34CC7" w:rsidP="00556BF0">
                            <w:pPr>
                              <w:jc w:val="center"/>
                              <w:rPr>
                                <w:rFonts w:ascii="Andalus" w:hAnsi="Andalus" w:cs="Andalus"/>
                                <w:sz w:val="26"/>
                                <w:szCs w:val="26"/>
                              </w:rPr>
                            </w:pPr>
                            <w:r w:rsidRPr="00B2477F">
                              <w:rPr>
                                <w:rFonts w:ascii="Andalus" w:hAnsi="Andalus" w:cs="Andalus"/>
                                <w:sz w:val="26"/>
                                <w:szCs w:val="26"/>
                              </w:rPr>
                              <w:t>Tournament at 10:30AM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524.9pt;margin-top:353.25pt;width:184.15pt;height:12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" strokecolor="#ffc000" strokeweight="3pt">
                <v:stroke dashstyle="1 1" endcap="round"/>
                <v:textbox>
                  <w:txbxContent>
                    <w:p w14:paraId="2187EAD7" w14:textId="43BCEFE4" w:rsidR="00556BF0" w:rsidRPr="00B2477F" w:rsidRDefault="00CE6F3D" w:rsidP="00556BF0">
                      <w:pPr>
                        <w:jc w:val="center"/>
                        <w:rPr>
                          <w:rFonts w:ascii="Andalus" w:hAnsi="Andalus" w:cs="Andalus"/>
                          <w:sz w:val="26"/>
                          <w:szCs w:val="26"/>
                        </w:rPr>
                      </w:pPr>
                      <w:r>
                        <w:rPr>
                          <w:rFonts w:ascii="Andalus" w:hAnsi="Andalus" w:cs="Andalus"/>
                          <w:sz w:val="26"/>
                          <w:szCs w:val="26"/>
                        </w:rPr>
                        <w:t>Saturday, July 27</w:t>
                      </w:r>
                    </w:p>
                    <w:p w14:paraId="7648FDC3" w14:textId="77777777" w:rsidR="004F5933" w:rsidRPr="00B2477F" w:rsidRDefault="003A06FE" w:rsidP="00556BF0">
                      <w:pPr>
                        <w:jc w:val="center"/>
                        <w:rPr>
                          <w:rFonts w:ascii="Andalus" w:hAnsi="Andalus" w:cs="Andalus"/>
                          <w:sz w:val="26"/>
                          <w:szCs w:val="26"/>
                        </w:rPr>
                      </w:pPr>
                      <w:r w:rsidRPr="00B2477F">
                        <w:rPr>
                          <w:rFonts w:ascii="Andalus" w:hAnsi="Andalus" w:cs="Andalus"/>
                          <w:sz w:val="26"/>
                          <w:szCs w:val="26"/>
                        </w:rPr>
                        <w:t>Cleland Park</w:t>
                      </w:r>
                    </w:p>
                    <w:p w14:paraId="693C22DD" w14:textId="34BD5677" w:rsidR="004F5933" w:rsidRPr="00B2477F" w:rsidRDefault="00CE6F3D" w:rsidP="00556BF0">
                      <w:pPr>
                        <w:jc w:val="center"/>
                        <w:rPr>
                          <w:rFonts w:ascii="Andalus" w:hAnsi="Andalus" w:cs="Andalus"/>
                          <w:sz w:val="26"/>
                          <w:szCs w:val="26"/>
                        </w:rPr>
                      </w:pPr>
                      <w:r>
                        <w:rPr>
                          <w:rFonts w:ascii="Andalus" w:hAnsi="Andalus" w:cs="Andalus"/>
                          <w:sz w:val="26"/>
                          <w:szCs w:val="26"/>
                        </w:rPr>
                        <w:t>Registration at 9:3</w:t>
                      </w:r>
                      <w:r w:rsidR="00B34CC7" w:rsidRPr="00B2477F">
                        <w:rPr>
                          <w:rFonts w:ascii="Andalus" w:hAnsi="Andalus" w:cs="Andalus"/>
                          <w:sz w:val="26"/>
                          <w:szCs w:val="26"/>
                        </w:rPr>
                        <w:t>0AM</w:t>
                      </w:r>
                    </w:p>
                    <w:p w14:paraId="43127065" w14:textId="77777777" w:rsidR="004F5933" w:rsidRPr="00B2477F" w:rsidRDefault="00B34CC7" w:rsidP="00556BF0">
                      <w:pPr>
                        <w:jc w:val="center"/>
                        <w:rPr>
                          <w:rFonts w:ascii="Andalus" w:hAnsi="Andalus" w:cs="Andalus"/>
                          <w:sz w:val="26"/>
                          <w:szCs w:val="26"/>
                        </w:rPr>
                      </w:pPr>
                      <w:r w:rsidRPr="00B2477F">
                        <w:rPr>
                          <w:rFonts w:ascii="Andalus" w:hAnsi="Andalus" w:cs="Andalus"/>
                          <w:sz w:val="26"/>
                          <w:szCs w:val="26"/>
                        </w:rPr>
                        <w:t>Tournament at 10:30AM</w:t>
                      </w:r>
                    </w:p>
                  </w:txbxContent>
                </v:textbox>
              </v:shape>
            </w:pict>
          </mc:Fallback>
        </mc:AlternateContent>
      </w:r>
      <w:r w:rsidR="004F5933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29F51167" wp14:editId="39A96CAB">
                <wp:simplePos x="0" y="0"/>
                <wp:positionH relativeFrom="margin">
                  <wp:align>left</wp:align>
                </wp:positionH>
                <wp:positionV relativeFrom="margin">
                  <wp:align>bottom</wp:align>
                </wp:positionV>
                <wp:extent cx="2732567" cy="6858000"/>
                <wp:effectExtent l="0" t="0" r="10795" b="19050"/>
                <wp:wrapNone/>
                <wp:docPr id="1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32567" cy="6858000"/>
                        </a:xfrm>
                        <a:prstGeom prst="rect">
                          <a:avLst/>
                        </a:prstGeom>
                        <a:noFill/>
                        <a:ln w="6350" cmpd="sng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2">
                                      <a:lumMod val="5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2">
                                      <a:lumMod val="90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t="100000" r="100000"/>
                                </a:path>
                              </a:gradFill>
                            </a14:hiddenFill>
                          </a:ext>
                        </a:extLst>
                      </wps:spPr>
                      <wps:txbx>
                        <w:txbxContent>
                          <w:p w14:paraId="72D7C3D3" w14:textId="77777777" w:rsidR="00CB54DF" w:rsidRPr="004F5933" w:rsidRDefault="00971FC3" w:rsidP="004F5933">
                            <w:pPr>
                              <w:pStyle w:val="SectionHeading2"/>
                              <w:jc w:val="center"/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</w:pPr>
                            <w:r w:rsidRPr="004F5933">
                              <w:rPr>
                                <w:b/>
                                <w:color w:val="00B050"/>
                                <w:sz w:val="26"/>
                                <w:szCs w:val="26"/>
                              </w:rPr>
                              <w:t>Payment Information</w:t>
                            </w:r>
                          </w:p>
                          <w:p w14:paraId="5A806824" w14:textId="77777777" w:rsidR="00CB54DF" w:rsidRPr="00556BF0" w:rsidRDefault="007914FA">
                            <w:pPr>
                              <w:pStyle w:val="SectionHeading2"/>
                              <w:rPr>
                                <w:color w:val="003082"/>
                              </w:rPr>
                            </w:pPr>
                            <w:r w:rsidRPr="00556BF0">
                              <w:rPr>
                                <w:color w:val="003082"/>
                              </w:rPr>
                              <w:t xml:space="preserve">Total being charged: </w:t>
                            </w:r>
                            <w:r w:rsidRPr="00556BF0">
                              <w:rPr>
                                <w:color w:val="003082"/>
                                <w:u w:val="single"/>
                              </w:rPr>
                              <w:tab/>
                            </w:r>
                            <w:r w:rsidRPr="00556BF0">
                              <w:rPr>
                                <w:color w:val="003082"/>
                                <w:u w:val="single"/>
                              </w:rPr>
                              <w:tab/>
                            </w:r>
                            <w:r w:rsidRPr="00556BF0">
                              <w:rPr>
                                <w:color w:val="003082"/>
                                <w:u w:val="single"/>
                              </w:rPr>
                              <w:tab/>
                            </w:r>
                          </w:p>
                          <w:p w14:paraId="0B281BE7" w14:textId="77777777" w:rsidR="000157BC" w:rsidRDefault="007914FA" w:rsidP="007914FA">
                            <w:pPr>
                              <w:pStyle w:val="BrochureCopy"/>
                            </w:pPr>
                            <w:r>
                              <w:t xml:space="preserve">Check #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1CC312D6" w14:textId="77777777" w:rsidR="007914FA" w:rsidRDefault="007914FA" w:rsidP="007914FA">
                            <w:pPr>
                              <w:pStyle w:val="BrochureCopy"/>
                            </w:pPr>
                            <w:r>
                              <w:t xml:space="preserve">CC#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 w:rsidR="00B22FD4">
                              <w:rPr>
                                <w:u w:val="single"/>
                              </w:rPr>
                              <w:t>_______</w:t>
                            </w:r>
                          </w:p>
                          <w:p w14:paraId="02B64BC6" w14:textId="77777777" w:rsidR="00B22FD4" w:rsidRDefault="007914FA" w:rsidP="007914FA">
                            <w:pPr>
                              <w:pStyle w:val="BrochureCopy"/>
                            </w:pPr>
                            <w:r>
                              <w:t xml:space="preserve">Exp: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  <w:p w14:paraId="2685AEF7" w14:textId="77777777" w:rsidR="007914FA" w:rsidRPr="00B22FD4" w:rsidRDefault="00B22FD4" w:rsidP="007914FA">
                            <w:pPr>
                              <w:pStyle w:val="BrochureCopy"/>
                              <w:rPr>
                                <w:u w:val="single"/>
                              </w:rPr>
                            </w:pPr>
                            <w:r>
                              <w:t>CVC</w:t>
                            </w:r>
                            <w:proofErr w:type="gramStart"/>
                            <w:r>
                              <w:t>:_</w:t>
                            </w:r>
                            <w:proofErr w:type="gramEnd"/>
                            <w:r>
                              <w:t>___________</w:t>
                            </w:r>
                          </w:p>
                          <w:p w14:paraId="719610DF" w14:textId="77777777" w:rsidR="00B22FD4" w:rsidRDefault="00B22FD4" w:rsidP="00B22FD4">
                            <w:pPr>
                              <w:pStyle w:val="BrochureCopy"/>
                              <w:spacing w:after="0"/>
                            </w:pPr>
                            <w:r>
                              <w:t xml:space="preserve">Or online @ NAOMISHOPEPROJECT.ORG </w:t>
                            </w:r>
                          </w:p>
                          <w:p w14:paraId="2512355F" w14:textId="77777777" w:rsidR="00B22FD4" w:rsidRPr="00B22FD4" w:rsidRDefault="00B22FD4" w:rsidP="00B22FD4">
                            <w:pPr>
                              <w:pStyle w:val="BrochureCopy"/>
                              <w:spacing w:after="0"/>
                            </w:pPr>
                            <w:r>
                              <w:t xml:space="preserve">                 </w:t>
                            </w:r>
                            <w:r>
                              <w:rPr>
                                <w:sz w:val="14"/>
                              </w:rPr>
                              <w:t>(USE THE DONATION BUTTON)</w:t>
                            </w:r>
                          </w:p>
                          <w:p w14:paraId="469648D1" w14:textId="77777777" w:rsidR="00B22FD4" w:rsidRDefault="00B22FD4" w:rsidP="004F593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Palatino Linotype" w:hAnsi="Palatino Linotype" w:cs="MinionPro-Regular"/>
                                <w:b/>
                              </w:rPr>
                            </w:pPr>
                          </w:p>
                          <w:p w14:paraId="0E744276" w14:textId="77777777" w:rsidR="00B22FD4" w:rsidRDefault="00B22FD4" w:rsidP="004F593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Palatino Linotype" w:hAnsi="Palatino Linotype" w:cs="MinionPro-Regular"/>
                                <w:b/>
                              </w:rPr>
                            </w:pPr>
                          </w:p>
                          <w:p w14:paraId="1D2655C0" w14:textId="77777777" w:rsidR="004F5933" w:rsidRPr="00AB6B8D" w:rsidRDefault="004F5933" w:rsidP="004F5933">
                            <w:pPr>
                              <w:autoSpaceDE w:val="0"/>
                              <w:autoSpaceDN w:val="0"/>
                              <w:adjustRightInd w:val="0"/>
                              <w:spacing w:after="0"/>
                              <w:jc w:val="center"/>
                              <w:rPr>
                                <w:rFonts w:ascii="Palatino Linotype" w:hAnsi="Palatino Linotype" w:cs="MinionPro-Regular"/>
                                <w:b/>
                              </w:rPr>
                            </w:pPr>
                            <w:r w:rsidRPr="00AB6B8D">
                              <w:rPr>
                                <w:rFonts w:ascii="Palatino Linotype" w:hAnsi="Palatino Linotype" w:cs="MinionPro-Regular"/>
                                <w:b/>
                              </w:rPr>
                              <w:t>Legal Waiver &amp; Signature</w:t>
                            </w:r>
                          </w:p>
                          <w:p w14:paraId="62B47905" w14:textId="77777777" w:rsidR="004F5933" w:rsidRPr="004F5933" w:rsidRDefault="004F5933" w:rsidP="004F59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Palatino Linotype" w:hAnsi="Palatino Linotype" w:cs="MinionPro-Regular"/>
                                <w:sz w:val="16"/>
                                <w:szCs w:val="16"/>
                              </w:rPr>
                            </w:pPr>
                            <w:r w:rsidRPr="004F5933">
                              <w:rPr>
                                <w:rFonts w:ascii="Palatino Linotype" w:hAnsi="Palatino Linotype" w:cs="MinionPro-Regular"/>
                                <w:sz w:val="16"/>
                                <w:szCs w:val="16"/>
                              </w:rPr>
                              <w:t>I hereby certify that I have carefully read, understand and agree to the Registration and will be legally bound by this release (waiver). I certify that I have entered this race of my own free will. I am in physical condition that allows me to enter this event. In consideration of the acceptance of my entry, I do, for myself, my heirs, administrators and executor waive and release forever, any and all rights to claims with suits for damages I might accrue against the City of Delta, Delta Area Chamber of Commerce, its sponsors, volunteers and/or beneficiaries, for any and all injuries suffered by me while traveling to, from and while participating in the race event. Further, I certify that I am covered by my own medical insurance or, failing that, accept full responsibility for any and all expenses I may incur. My photograph, likeness, or video may be used for any legal purpose by race organizers. I have read this waiver and agree to its terms.</w:t>
                            </w:r>
                          </w:p>
                          <w:p w14:paraId="40939F97" w14:textId="77777777" w:rsidR="004F5933" w:rsidRDefault="004F5933" w:rsidP="004F59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</w:rPr>
                            </w:pPr>
                          </w:p>
                          <w:p w14:paraId="7A5E3779" w14:textId="77777777" w:rsidR="004F5933" w:rsidRDefault="004F5933" w:rsidP="004F59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</w:rPr>
                              <w:t>Sign</w:t>
                            </w:r>
                            <w:r w:rsidRPr="00EE4DAD"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</w:rPr>
                              <w:t xml:space="preserve">: </w:t>
                            </w:r>
                            <w:r w:rsidRPr="00EE4DAD"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EE4DAD"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EE4DAD"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EE4DAD"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0B831213" w14:textId="77777777" w:rsidR="004F5933" w:rsidRPr="00EE4DAD" w:rsidRDefault="004F5933" w:rsidP="004F59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</w:rPr>
                            </w:pPr>
                            <w:r w:rsidRPr="00EE4DAD"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</w:rPr>
                              <w:t xml:space="preserve">Date: </w:t>
                            </w:r>
                            <w:r w:rsidRPr="00EE4DAD"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EE4DAD"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  <w:r w:rsidRPr="00EE4DAD"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  <w:u w:val="single"/>
                              </w:rPr>
                              <w:tab/>
                            </w:r>
                          </w:p>
                          <w:p w14:paraId="3E5912C8" w14:textId="77777777" w:rsidR="004F5933" w:rsidRDefault="004F5933" w:rsidP="004F593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Palatino Linotype" w:hAnsi="Palatino Linotype" w:cs="MinionPro-Regular"/>
                                <w:sz w:val="16"/>
                                <w:szCs w:val="16"/>
                              </w:rPr>
                            </w:pPr>
                            <w:r w:rsidRPr="004F5933">
                              <w:rPr>
                                <w:rFonts w:ascii="Palatino Linotype" w:hAnsi="Palatino Linotype" w:cs="MinionPro-Regular"/>
                                <w:sz w:val="16"/>
                                <w:szCs w:val="16"/>
                              </w:rPr>
                              <w:t>(Parent/legal guardian must sign if participant is under the age of 18)</w:t>
                            </w:r>
                          </w:p>
                          <w:p w14:paraId="7A325F1D" w14:textId="77777777" w:rsidR="00971FC3" w:rsidRPr="00D37E9C" w:rsidRDefault="00971FC3" w:rsidP="00971FC3">
                            <w:pPr>
                              <w:autoSpaceDE w:val="0"/>
                              <w:autoSpaceDN w:val="0"/>
                              <w:adjustRightInd w:val="0"/>
                              <w:rPr>
                                <w:rFonts w:ascii="Palatino Linotype" w:hAnsi="Palatino Linotype" w:cs="MinionPro-Regular"/>
                                <w:sz w:val="18"/>
                                <w:szCs w:val="18"/>
                              </w:rPr>
                            </w:pPr>
                          </w:p>
                          <w:p w14:paraId="7977E147" w14:textId="77777777" w:rsidR="00971FC3" w:rsidRDefault="00971FC3" w:rsidP="00971FC3">
                            <w:pPr>
                              <w:suppressAutoHyphens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070A69D7" w14:textId="77777777" w:rsidR="00971FC3" w:rsidRPr="00971FC3" w:rsidRDefault="00971FC3" w:rsidP="00971FC3">
                            <w:pPr>
                              <w:suppressAutoHyphens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 w:rsidRPr="00971FC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Please remit your application and payment to: </w:t>
                            </w:r>
                            <w:r w:rsidRPr="00971FC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</w:p>
                          <w:p w14:paraId="358B1920" w14:textId="77777777" w:rsidR="00971FC3" w:rsidRPr="00971FC3" w:rsidRDefault="00971FC3" w:rsidP="00971FC3">
                            <w:pPr>
                              <w:suppressAutoHyphens/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ab/>
                            </w:r>
                            <w:r w:rsidRPr="00971FC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>DACC, 301 Main St, Delta, CO 81416</w:t>
                            </w:r>
                          </w:p>
                          <w:p w14:paraId="344FA70F" w14:textId="77777777" w:rsidR="00971FC3" w:rsidRPr="00971FC3" w:rsidRDefault="00971FC3" w:rsidP="00971FC3">
                            <w:pPr>
                              <w:suppressAutoHyphens/>
                              <w:rPr>
                                <w:rFonts w:ascii="MinionPro-Regular" w:hAnsi="MinionPro-Regular" w:cs="MinionPro-Regula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Cs/>
                                <w:szCs w:val="20"/>
                              </w:rPr>
                              <w:tab/>
                            </w:r>
                            <w:r w:rsidRPr="00971FC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Or Email to </w:t>
                            </w:r>
                            <w:hyperlink r:id="rId13" w:history="1">
                              <w:r w:rsidRPr="00971FC3">
                                <w:rPr>
                                  <w:rStyle w:val="Hyperlink"/>
                                  <w:rFonts w:ascii="Times New Roman" w:hAnsi="Times New Roman"/>
                                  <w:bCs/>
                                  <w:sz w:val="18"/>
                                  <w:szCs w:val="18"/>
                                </w:rPr>
                                <w:t>director@deltacolorado.org</w:t>
                              </w:r>
                            </w:hyperlink>
                            <w:r w:rsidRPr="00971FC3">
                              <w:rPr>
                                <w:rFonts w:ascii="Times New Roman" w:hAnsi="Times New Roman"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6EC8BA65" w14:textId="77777777" w:rsidR="00971FC3" w:rsidRPr="007914FA" w:rsidRDefault="00971FC3" w:rsidP="007914FA">
                            <w:pPr>
                              <w:pStyle w:val="BrochureCopy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9F51167" id="Rectangle 2" o:spid="_x0000_s1029" style="position:absolute;margin-left:0;margin-top:0;width:215.15pt;height:540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" filled="f" fillcolor="#938953 [1614]" strokecolor="#ffc000" strokeweight=".5pt">
                <v:fill opacity="0" color2="#ddd8c2 [2894]" focusposition=",1" focussize="" focus="100%" type="gradientRadial">
                  <o:fill v:ext="view" type="gradientCenter"/>
                </v:fill>
                <v:textbox>
                  <w:txbxContent>
                    <w:p w14:paraId="72D7C3D3" w14:textId="77777777" w:rsidR="00CB54DF" w:rsidRPr="004F5933" w:rsidRDefault="00971FC3" w:rsidP="004F5933">
                      <w:pPr>
                        <w:pStyle w:val="SectionHeading2"/>
                        <w:jc w:val="center"/>
                        <w:rPr>
                          <w:b/>
                          <w:color w:val="00B050"/>
                          <w:sz w:val="26"/>
                          <w:szCs w:val="26"/>
                        </w:rPr>
                      </w:pPr>
                      <w:r w:rsidRPr="004F5933">
                        <w:rPr>
                          <w:b/>
                          <w:color w:val="00B050"/>
                          <w:sz w:val="26"/>
                          <w:szCs w:val="26"/>
                        </w:rPr>
                        <w:t>Payment Information</w:t>
                      </w:r>
                    </w:p>
                    <w:p w14:paraId="5A806824" w14:textId="77777777" w:rsidR="00CB54DF" w:rsidRPr="00556BF0" w:rsidRDefault="007914FA">
                      <w:pPr>
                        <w:pStyle w:val="SectionHeading2"/>
                        <w:rPr>
                          <w:color w:val="003082"/>
                        </w:rPr>
                      </w:pPr>
                      <w:r w:rsidRPr="00556BF0">
                        <w:rPr>
                          <w:color w:val="003082"/>
                        </w:rPr>
                        <w:t xml:space="preserve">Total being charged: </w:t>
                      </w:r>
                      <w:r w:rsidRPr="00556BF0">
                        <w:rPr>
                          <w:color w:val="003082"/>
                          <w:u w:val="single"/>
                        </w:rPr>
                        <w:tab/>
                      </w:r>
                      <w:r w:rsidRPr="00556BF0">
                        <w:rPr>
                          <w:color w:val="003082"/>
                          <w:u w:val="single"/>
                        </w:rPr>
                        <w:tab/>
                      </w:r>
                      <w:r w:rsidRPr="00556BF0">
                        <w:rPr>
                          <w:color w:val="003082"/>
                          <w:u w:val="single"/>
                        </w:rPr>
                        <w:tab/>
                      </w:r>
                    </w:p>
                    <w:p w14:paraId="0B281BE7" w14:textId="77777777" w:rsidR="000157BC" w:rsidRDefault="007914FA" w:rsidP="007914FA">
                      <w:pPr>
                        <w:pStyle w:val="BrochureCopy"/>
                      </w:pPr>
                      <w:r>
                        <w:t xml:space="preserve">Check #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1CC312D6" w14:textId="77777777" w:rsidR="007914FA" w:rsidRDefault="007914FA" w:rsidP="007914FA">
                      <w:pPr>
                        <w:pStyle w:val="BrochureCopy"/>
                      </w:pPr>
                      <w:r>
                        <w:t xml:space="preserve">CC#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 w:rsidR="00B22FD4">
                        <w:rPr>
                          <w:u w:val="single"/>
                        </w:rPr>
                        <w:t>_______</w:t>
                      </w:r>
                    </w:p>
                    <w:p w14:paraId="02B64BC6" w14:textId="77777777" w:rsidR="00B22FD4" w:rsidRDefault="007914FA" w:rsidP="007914FA">
                      <w:pPr>
                        <w:pStyle w:val="BrochureCopy"/>
                      </w:pPr>
                      <w:r>
                        <w:t xml:space="preserve">Exp: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</w:p>
                    <w:p w14:paraId="2685AEF7" w14:textId="77777777" w:rsidR="007914FA" w:rsidRPr="00B22FD4" w:rsidRDefault="00B22FD4" w:rsidP="007914FA">
                      <w:pPr>
                        <w:pStyle w:val="BrochureCopy"/>
                        <w:rPr>
                          <w:u w:val="single"/>
                        </w:rPr>
                      </w:pPr>
                      <w:proofErr w:type="gramStart"/>
                      <w:r>
                        <w:t>CVC:_</w:t>
                      </w:r>
                      <w:proofErr w:type="gramEnd"/>
                      <w:r>
                        <w:t>___________</w:t>
                      </w:r>
                    </w:p>
                    <w:p w14:paraId="719610DF" w14:textId="77777777" w:rsidR="00B22FD4" w:rsidRDefault="00B22FD4" w:rsidP="00B22FD4">
                      <w:pPr>
                        <w:pStyle w:val="BrochureCopy"/>
                        <w:spacing w:after="0"/>
                      </w:pPr>
                      <w:r>
                        <w:t xml:space="preserve">Or online @ NAOMISHOPEPROJECT.ORG </w:t>
                      </w:r>
                    </w:p>
                    <w:p w14:paraId="2512355F" w14:textId="77777777" w:rsidR="00B22FD4" w:rsidRPr="00B22FD4" w:rsidRDefault="00B22FD4" w:rsidP="00B22FD4">
                      <w:pPr>
                        <w:pStyle w:val="BrochureCopy"/>
                        <w:spacing w:after="0"/>
                      </w:pPr>
                      <w:r>
                        <w:t xml:space="preserve">                 </w:t>
                      </w:r>
                      <w:r>
                        <w:rPr>
                          <w:sz w:val="14"/>
                        </w:rPr>
                        <w:t>(USE THE DONATION BUTTON)</w:t>
                      </w:r>
                    </w:p>
                    <w:p w14:paraId="469648D1" w14:textId="77777777" w:rsidR="00B22FD4" w:rsidRDefault="00B22FD4" w:rsidP="004F593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Palatino Linotype" w:hAnsi="Palatino Linotype" w:cs="MinionPro-Regular"/>
                          <w:b/>
                        </w:rPr>
                      </w:pPr>
                    </w:p>
                    <w:p w14:paraId="0E744276" w14:textId="77777777" w:rsidR="00B22FD4" w:rsidRDefault="00B22FD4" w:rsidP="004F593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Palatino Linotype" w:hAnsi="Palatino Linotype" w:cs="MinionPro-Regular"/>
                          <w:b/>
                        </w:rPr>
                      </w:pPr>
                    </w:p>
                    <w:p w14:paraId="1D2655C0" w14:textId="77777777" w:rsidR="004F5933" w:rsidRPr="00AB6B8D" w:rsidRDefault="004F5933" w:rsidP="004F5933">
                      <w:pPr>
                        <w:autoSpaceDE w:val="0"/>
                        <w:autoSpaceDN w:val="0"/>
                        <w:adjustRightInd w:val="0"/>
                        <w:spacing w:after="0"/>
                        <w:jc w:val="center"/>
                        <w:rPr>
                          <w:rFonts w:ascii="Palatino Linotype" w:hAnsi="Palatino Linotype" w:cs="MinionPro-Regular"/>
                          <w:b/>
                        </w:rPr>
                      </w:pPr>
                      <w:r w:rsidRPr="00AB6B8D">
                        <w:rPr>
                          <w:rFonts w:ascii="Palatino Linotype" w:hAnsi="Palatino Linotype" w:cs="MinionPro-Regular"/>
                          <w:b/>
                        </w:rPr>
                        <w:t>Legal Waiver &amp; Signature</w:t>
                      </w:r>
                    </w:p>
                    <w:p w14:paraId="62B47905" w14:textId="77777777" w:rsidR="004F5933" w:rsidRPr="004F5933" w:rsidRDefault="004F5933" w:rsidP="004F5933">
                      <w:pPr>
                        <w:autoSpaceDE w:val="0"/>
                        <w:autoSpaceDN w:val="0"/>
                        <w:adjustRightInd w:val="0"/>
                        <w:rPr>
                          <w:rFonts w:ascii="Palatino Linotype" w:hAnsi="Palatino Linotype" w:cs="MinionPro-Regular"/>
                          <w:sz w:val="16"/>
                          <w:szCs w:val="16"/>
                        </w:rPr>
                      </w:pPr>
                      <w:r w:rsidRPr="004F5933">
                        <w:rPr>
                          <w:rFonts w:ascii="Palatino Linotype" w:hAnsi="Palatino Linotype" w:cs="MinionPro-Regular"/>
                          <w:sz w:val="16"/>
                          <w:szCs w:val="16"/>
                        </w:rPr>
                        <w:t>I hereby certify that I have carefully read, understand and agree to the Registration and will be legally bound by this release (waiver). I certify that I have entered this race of my own free will. I am in physical condition that allows me to enter this event. In consideration of the acceptance of my entry, I do, for myself, my heirs, administrators and executor waive and release forever, any and all rights to claims with suits for damages I might accrue against the City of Delta, Delta Area Chamber of Commerce, its sponsors, volunteers and/or beneficiaries, for any and all injuries suffered by me while traveling to, from and while participating in the race event. Further, I certify that I am covered by my own medical insurance or, failing that, accept full responsibility for any and all expenses I may incur. My photograph, likeness, or video may be used for any legal purpose by race organizers. I have read this waiver and agree to its terms.</w:t>
                      </w:r>
                    </w:p>
                    <w:p w14:paraId="40939F97" w14:textId="77777777" w:rsidR="004F5933" w:rsidRDefault="004F5933" w:rsidP="004F5933">
                      <w:pPr>
                        <w:autoSpaceDE w:val="0"/>
                        <w:autoSpaceDN w:val="0"/>
                        <w:adjustRightInd w:val="0"/>
                        <w:rPr>
                          <w:rFonts w:ascii="Palatino Linotype" w:hAnsi="Palatino Linotype" w:cs="MinionPro-Regular"/>
                          <w:sz w:val="18"/>
                          <w:szCs w:val="18"/>
                        </w:rPr>
                      </w:pPr>
                    </w:p>
                    <w:p w14:paraId="7A5E3779" w14:textId="77777777" w:rsidR="004F5933" w:rsidRDefault="004F5933" w:rsidP="004F5933">
                      <w:pPr>
                        <w:autoSpaceDE w:val="0"/>
                        <w:autoSpaceDN w:val="0"/>
                        <w:adjustRightInd w:val="0"/>
                        <w:rPr>
                          <w:rFonts w:ascii="Palatino Linotype" w:hAnsi="Palatino Linotype" w:cs="MinionPro-Regular"/>
                          <w:sz w:val="18"/>
                          <w:szCs w:val="18"/>
                        </w:rPr>
                      </w:pPr>
                      <w:r>
                        <w:rPr>
                          <w:rFonts w:ascii="Palatino Linotype" w:hAnsi="Palatino Linotype" w:cs="MinionPro-Regular"/>
                          <w:sz w:val="18"/>
                          <w:szCs w:val="18"/>
                        </w:rPr>
                        <w:t>Sign</w:t>
                      </w:r>
                      <w:r w:rsidRPr="00EE4DAD">
                        <w:rPr>
                          <w:rFonts w:ascii="Palatino Linotype" w:hAnsi="Palatino Linotype" w:cs="MinionPro-Regular"/>
                          <w:sz w:val="18"/>
                          <w:szCs w:val="18"/>
                        </w:rPr>
                        <w:t xml:space="preserve">: </w:t>
                      </w:r>
                      <w:r w:rsidRPr="00EE4DAD">
                        <w:rPr>
                          <w:rFonts w:ascii="Palatino Linotype" w:hAnsi="Palatino Linotype" w:cs="MinionPro-Regular"/>
                          <w:sz w:val="18"/>
                          <w:szCs w:val="18"/>
                          <w:u w:val="single"/>
                        </w:rPr>
                        <w:tab/>
                      </w:r>
                      <w:r w:rsidRPr="00EE4DAD">
                        <w:rPr>
                          <w:rFonts w:ascii="Palatino Linotype" w:hAnsi="Palatino Linotype" w:cs="MinionPro-Regular"/>
                          <w:sz w:val="18"/>
                          <w:szCs w:val="18"/>
                          <w:u w:val="single"/>
                        </w:rPr>
                        <w:tab/>
                      </w:r>
                      <w:r w:rsidRPr="00EE4DAD">
                        <w:rPr>
                          <w:rFonts w:ascii="Palatino Linotype" w:hAnsi="Palatino Linotype" w:cs="MinionPro-Regular"/>
                          <w:sz w:val="18"/>
                          <w:szCs w:val="18"/>
                          <w:u w:val="single"/>
                        </w:rPr>
                        <w:tab/>
                      </w:r>
                      <w:r w:rsidRPr="00EE4DAD">
                        <w:rPr>
                          <w:rFonts w:ascii="Palatino Linotype" w:hAnsi="Palatino Linotype" w:cs="MinionPro-Regular"/>
                          <w:sz w:val="18"/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rFonts w:ascii="Palatino Linotype" w:hAnsi="Palatino Linotype" w:cs="MinionPro-Regular"/>
                          <w:sz w:val="18"/>
                          <w:szCs w:val="18"/>
                          <w:u w:val="single"/>
                        </w:rPr>
                        <w:tab/>
                      </w:r>
                    </w:p>
                    <w:p w14:paraId="0B831213" w14:textId="77777777" w:rsidR="004F5933" w:rsidRPr="00EE4DAD" w:rsidRDefault="004F5933" w:rsidP="004F5933">
                      <w:pPr>
                        <w:autoSpaceDE w:val="0"/>
                        <w:autoSpaceDN w:val="0"/>
                        <w:adjustRightInd w:val="0"/>
                        <w:rPr>
                          <w:rFonts w:ascii="Palatino Linotype" w:hAnsi="Palatino Linotype" w:cs="MinionPro-Regular"/>
                          <w:sz w:val="18"/>
                          <w:szCs w:val="18"/>
                        </w:rPr>
                      </w:pPr>
                      <w:r w:rsidRPr="00EE4DAD">
                        <w:rPr>
                          <w:rFonts w:ascii="Palatino Linotype" w:hAnsi="Palatino Linotype" w:cs="MinionPro-Regular"/>
                          <w:sz w:val="18"/>
                          <w:szCs w:val="18"/>
                        </w:rPr>
                        <w:t xml:space="preserve">Date: </w:t>
                      </w:r>
                      <w:r w:rsidRPr="00EE4DAD">
                        <w:rPr>
                          <w:rFonts w:ascii="Palatino Linotype" w:hAnsi="Palatino Linotype" w:cs="MinionPro-Regular"/>
                          <w:sz w:val="18"/>
                          <w:szCs w:val="18"/>
                          <w:u w:val="single"/>
                        </w:rPr>
                        <w:tab/>
                      </w:r>
                      <w:r w:rsidRPr="00EE4DAD">
                        <w:rPr>
                          <w:rFonts w:ascii="Palatino Linotype" w:hAnsi="Palatino Linotype" w:cs="MinionPro-Regular"/>
                          <w:sz w:val="18"/>
                          <w:szCs w:val="18"/>
                          <w:u w:val="single"/>
                        </w:rPr>
                        <w:tab/>
                      </w:r>
                      <w:r>
                        <w:rPr>
                          <w:rFonts w:ascii="Palatino Linotype" w:hAnsi="Palatino Linotype" w:cs="MinionPro-Regular"/>
                          <w:sz w:val="18"/>
                          <w:szCs w:val="18"/>
                          <w:u w:val="single"/>
                        </w:rPr>
                        <w:tab/>
                      </w:r>
                      <w:r w:rsidRPr="00EE4DAD">
                        <w:rPr>
                          <w:rFonts w:ascii="Palatino Linotype" w:hAnsi="Palatino Linotype" w:cs="MinionPro-Regular"/>
                          <w:sz w:val="18"/>
                          <w:szCs w:val="18"/>
                          <w:u w:val="single"/>
                        </w:rPr>
                        <w:tab/>
                      </w:r>
                    </w:p>
                    <w:p w14:paraId="3E5912C8" w14:textId="77777777" w:rsidR="004F5933" w:rsidRDefault="004F5933" w:rsidP="004F5933">
                      <w:pPr>
                        <w:autoSpaceDE w:val="0"/>
                        <w:autoSpaceDN w:val="0"/>
                        <w:adjustRightInd w:val="0"/>
                        <w:rPr>
                          <w:rFonts w:ascii="Palatino Linotype" w:hAnsi="Palatino Linotype" w:cs="MinionPro-Regular"/>
                          <w:sz w:val="16"/>
                          <w:szCs w:val="16"/>
                        </w:rPr>
                      </w:pPr>
                      <w:r w:rsidRPr="004F5933">
                        <w:rPr>
                          <w:rFonts w:ascii="Palatino Linotype" w:hAnsi="Palatino Linotype" w:cs="MinionPro-Regular"/>
                          <w:sz w:val="16"/>
                          <w:szCs w:val="16"/>
                        </w:rPr>
                        <w:t>(Parent/legal guardian must sign if participant is under the age of 18)</w:t>
                      </w:r>
                    </w:p>
                    <w:p w14:paraId="7A325F1D" w14:textId="77777777" w:rsidR="00971FC3" w:rsidRPr="00D37E9C" w:rsidRDefault="00971FC3" w:rsidP="00971FC3">
                      <w:pPr>
                        <w:autoSpaceDE w:val="0"/>
                        <w:autoSpaceDN w:val="0"/>
                        <w:adjustRightInd w:val="0"/>
                        <w:rPr>
                          <w:rFonts w:ascii="Palatino Linotype" w:hAnsi="Palatino Linotype" w:cs="MinionPro-Regular"/>
                          <w:sz w:val="18"/>
                          <w:szCs w:val="18"/>
                        </w:rPr>
                      </w:pPr>
                    </w:p>
                    <w:p w14:paraId="7977E147" w14:textId="77777777" w:rsidR="00971FC3" w:rsidRDefault="00971FC3" w:rsidP="00971FC3">
                      <w:pPr>
                        <w:suppressAutoHyphens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</w:p>
                    <w:p w14:paraId="070A69D7" w14:textId="77777777" w:rsidR="00971FC3" w:rsidRPr="00971FC3" w:rsidRDefault="00971FC3" w:rsidP="00971FC3">
                      <w:pPr>
                        <w:suppressAutoHyphens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 w:rsidRPr="00971FC3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Please remit your application and payment to: </w:t>
                      </w:r>
                      <w:r w:rsidRPr="00971FC3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ab/>
                      </w:r>
                    </w:p>
                    <w:p w14:paraId="358B1920" w14:textId="77777777" w:rsidR="00971FC3" w:rsidRPr="00971FC3" w:rsidRDefault="00971FC3" w:rsidP="00971FC3">
                      <w:pPr>
                        <w:suppressAutoHyphens/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ab/>
                      </w:r>
                      <w:r w:rsidRPr="00971FC3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>DACC, 301 Main St, Delta, CO 81416</w:t>
                      </w:r>
                    </w:p>
                    <w:p w14:paraId="344FA70F" w14:textId="77777777" w:rsidR="00971FC3" w:rsidRPr="00971FC3" w:rsidRDefault="00971FC3" w:rsidP="00971FC3">
                      <w:pPr>
                        <w:suppressAutoHyphens/>
                        <w:rPr>
                          <w:rFonts w:ascii="MinionPro-Regular" w:hAnsi="MinionPro-Regular" w:cs="MinionPro-Regular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bCs/>
                          <w:szCs w:val="20"/>
                        </w:rPr>
                        <w:tab/>
                      </w:r>
                      <w:r w:rsidRPr="00971FC3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Or Email to </w:t>
                      </w:r>
                      <w:hyperlink r:id="rId14" w:history="1">
                        <w:r w:rsidRPr="00971FC3">
                          <w:rPr>
                            <w:rStyle w:val="Hyperlink"/>
                            <w:rFonts w:ascii="Times New Roman" w:hAnsi="Times New Roman"/>
                            <w:bCs/>
                            <w:sz w:val="18"/>
                            <w:szCs w:val="18"/>
                          </w:rPr>
                          <w:t>director@deltacolorado.org</w:t>
                        </w:r>
                      </w:hyperlink>
                      <w:r w:rsidRPr="00971FC3">
                        <w:rPr>
                          <w:rFonts w:ascii="Times New Roman" w:hAnsi="Times New Roman"/>
                          <w:bCs/>
                          <w:sz w:val="18"/>
                          <w:szCs w:val="18"/>
                        </w:rPr>
                        <w:t xml:space="preserve"> </w:t>
                      </w:r>
                    </w:p>
                    <w:p w14:paraId="6EC8BA65" w14:textId="77777777" w:rsidR="00971FC3" w:rsidRPr="007914FA" w:rsidRDefault="00971FC3" w:rsidP="007914FA">
                      <w:pPr>
                        <w:pStyle w:val="BrochureCopy"/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D34D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BAA434" wp14:editId="0D69FA57">
                <wp:simplePos x="0" y="0"/>
                <wp:positionH relativeFrom="margin">
                  <wp:align>right</wp:align>
                </wp:positionH>
                <wp:positionV relativeFrom="margin">
                  <wp:align>bottom</wp:align>
                </wp:positionV>
                <wp:extent cx="2560320" cy="4572000"/>
                <wp:effectExtent l="0" t="0" r="4445" b="0"/>
                <wp:wrapNone/>
                <wp:docPr id="2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457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bg2">
                                      <a:lumMod val="50000"/>
                                      <a:lumOff val="0"/>
                                      <a:alpha val="0"/>
                                    </a:schemeClr>
                                  </a:gs>
                                  <a:gs pos="100000">
                                    <a:schemeClr val="bg2">
                                      <a:lumMod val="90000"/>
                                      <a:lumOff val="0"/>
                                    </a:schemeClr>
                                  </a:gs>
                                </a:gsLst>
                                <a:path path="rect">
                                  <a:fillToRect t="100000" r="10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48B390" w14:textId="77777777" w:rsidR="004F5933" w:rsidRDefault="004F5933" w:rsidP="00787C4F">
                            <w:pPr>
                              <w:pStyle w:val="BrochureSubtitle2"/>
                              <w:rPr>
                                <w:i w:val="0"/>
                                <w:color w:val="003082"/>
                              </w:rPr>
                            </w:pPr>
                          </w:p>
                          <w:p w14:paraId="671D4605" w14:textId="77777777" w:rsidR="00610B4F" w:rsidRDefault="00610B4F" w:rsidP="00DA145D">
                            <w:pPr>
                              <w:pStyle w:val="BrochureSubtitle2"/>
                              <w:jc w:val="center"/>
                              <w:rPr>
                                <w:b/>
                                <w:i w:val="0"/>
                                <w:color w:val="003082"/>
                                <w:sz w:val="24"/>
                              </w:rPr>
                            </w:pPr>
                          </w:p>
                          <w:p w14:paraId="69141C2F" w14:textId="77777777" w:rsidR="00610B4F" w:rsidRDefault="00610B4F" w:rsidP="00DA145D">
                            <w:pPr>
                              <w:pStyle w:val="BrochureSubtitle2"/>
                              <w:jc w:val="center"/>
                              <w:rPr>
                                <w:b/>
                                <w:i w:val="0"/>
                                <w:color w:val="003082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32004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31" style="position:absolute;margin-left:150.4pt;margin-top:0;width:201.6pt;height:5in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" filled="f" fillcolor="#938953 [1614]" stroked="f">
                <v:fill opacity="0" color2="#ddd8c2 [2894]" focusposition=",1" focussize="" focus="100%" type="gradientRadial">
                  <o:fill v:ext="view" type="gradientCenter"/>
                </v:fill>
                <v:textbox inset=",252pt">
                  <w:txbxContent>
                    <w:p w14:paraId="1348B390" w14:textId="77777777" w:rsidR="004F5933" w:rsidRDefault="004F5933" w:rsidP="00787C4F">
                      <w:pPr>
                        <w:pStyle w:val="BrochureSubtitle2"/>
                        <w:rPr>
                          <w:i w:val="0"/>
                          <w:color w:val="003082"/>
                        </w:rPr>
                      </w:pPr>
                    </w:p>
                    <w:p w14:paraId="671D4605" w14:textId="77777777" w:rsidR="00610B4F" w:rsidRDefault="00610B4F" w:rsidP="00DA145D">
                      <w:pPr>
                        <w:pStyle w:val="BrochureSubtitle2"/>
                        <w:jc w:val="center"/>
                        <w:rPr>
                          <w:b/>
                          <w:i w:val="0"/>
                          <w:color w:val="003082"/>
                          <w:sz w:val="24"/>
                        </w:rPr>
                      </w:pPr>
                    </w:p>
                    <w:p w14:paraId="69141C2F" w14:textId="77777777" w:rsidR="00610B4F" w:rsidRDefault="00610B4F" w:rsidP="00DA145D">
                      <w:pPr>
                        <w:pStyle w:val="BrochureSubtitle2"/>
                        <w:jc w:val="center"/>
                        <w:rPr>
                          <w:b/>
                          <w:i w:val="0"/>
                          <w:color w:val="003082"/>
                          <w:sz w:val="24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2D34D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D17415" wp14:editId="7B5F20EB">
                <wp:simplePos x="0" y="0"/>
                <wp:positionH relativeFrom="margin">
                  <wp:align>right</wp:align>
                </wp:positionH>
                <wp:positionV relativeFrom="margin">
                  <wp:align>top</wp:align>
                </wp:positionV>
                <wp:extent cx="2560320" cy="2286000"/>
                <wp:effectExtent l="0" t="0" r="4445" b="0"/>
                <wp:wrapNone/>
                <wp:docPr id="18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6032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chemeClr val="accent1">
                                      <a:lumMod val="100000"/>
                                      <a:lumOff val="0"/>
                                    </a:schemeClr>
                                  </a:gs>
                                  <a:gs pos="100000">
                                    <a:schemeClr val="accent1">
                                      <a:lumMod val="40000"/>
                                      <a:lumOff val="60000"/>
                                    </a:schemeClr>
                                  </a:gs>
                                </a:gsLst>
                                <a:path path="rect">
                                  <a:fillToRect t="100000" r="100000"/>
                                </a:path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EF49AF" w14:textId="77777777" w:rsidR="00CB54DF" w:rsidRDefault="00787C4F" w:rsidP="00787C4F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6B6E116" wp14:editId="30E5C8AF">
                                  <wp:extent cx="1752600" cy="1759728"/>
                                  <wp:effectExtent l="0" t="0" r="0" b="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Days Logo.pn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60862" cy="1768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1D17415" id="Rectangle 3" o:spid="_x0000_s1032" style="position:absolute;margin-left:150.4pt;margin-top:0;width:201.6pt;height:180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" filled="f" fillcolor="#4f81bd [3204]" stroked="f">
                <v:fill color2="#b8cce4 [1300]" focusposition=",1" focussize="" focus="100%" type="gradientRadial">
                  <o:fill v:ext="view" type="gradientCenter"/>
                </v:fill>
                <v:textbox>
                  <w:txbxContent>
                    <w:p w14:paraId="7EEF49AF" w14:textId="77777777" w:rsidR="00CB54DF" w:rsidRDefault="00787C4F" w:rsidP="00787C4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6B6E116" wp14:editId="30E5C8AF">
                            <wp:extent cx="1752600" cy="1759728"/>
                            <wp:effectExtent l="0" t="0" r="0" b="0"/>
                            <wp:docPr id="28" name="Picture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Days Logo.pn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60862" cy="1768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</w:p>
    <w:p w14:paraId="0AE8C87C" w14:textId="77777777" w:rsidR="002F331E" w:rsidRDefault="002F331E">
      <w:pPr>
        <w:pStyle w:val="SectionHeading1"/>
        <w:rPr>
          <w:b/>
          <w:color w:val="002060"/>
        </w:rPr>
      </w:pPr>
    </w:p>
    <w:p w14:paraId="1F5FFD43" w14:textId="77777777" w:rsidR="00CB54DF" w:rsidRPr="007C2B3C" w:rsidRDefault="007C2B3C">
      <w:pPr>
        <w:pStyle w:val="SectionHeading1"/>
        <w:rPr>
          <w:b/>
          <w:color w:val="002060"/>
        </w:rPr>
      </w:pPr>
      <w:r w:rsidRPr="007C2B3C">
        <w:rPr>
          <w:b/>
          <w:color w:val="002060"/>
        </w:rPr>
        <w:t>Don’t be late!</w:t>
      </w:r>
    </w:p>
    <w:p w14:paraId="4083C05E" w14:textId="77777777" w:rsidR="00340690" w:rsidRPr="00B2477F" w:rsidRDefault="007C2B3C" w:rsidP="00340690">
      <w:pPr>
        <w:tabs>
          <w:tab w:val="left" w:pos="90"/>
        </w:tabs>
        <w:suppressAutoHyphens/>
        <w:spacing w:after="0" w:line="240" w:lineRule="auto"/>
        <w:jc w:val="both"/>
        <w:rPr>
          <w:rFonts w:ascii="Andalus" w:hAnsi="Andalus" w:cs="Andalus"/>
        </w:rPr>
      </w:pPr>
      <w:r w:rsidRPr="00B2477F">
        <w:rPr>
          <w:rFonts w:ascii="Andalus" w:hAnsi="Andalus" w:cs="Andalus"/>
        </w:rPr>
        <w:t xml:space="preserve">The </w:t>
      </w:r>
      <w:r w:rsidR="00B34CC7" w:rsidRPr="00B2477F">
        <w:rPr>
          <w:rFonts w:ascii="Andalus" w:hAnsi="Andalus" w:cs="Andalus"/>
        </w:rPr>
        <w:t>tournament</w:t>
      </w:r>
      <w:r w:rsidRPr="00B2477F">
        <w:rPr>
          <w:rFonts w:ascii="Andalus" w:hAnsi="Andalus" w:cs="Andalus"/>
        </w:rPr>
        <w:t xml:space="preserve"> starts</w:t>
      </w:r>
      <w:r w:rsidRPr="00B2477F">
        <w:rPr>
          <w:rFonts w:ascii="Andalus" w:hAnsi="Andalus" w:cs="Andalus"/>
          <w:b/>
        </w:rPr>
        <w:t xml:space="preserve"> RIGHT </w:t>
      </w:r>
      <w:r w:rsidRPr="00B2477F">
        <w:rPr>
          <w:rFonts w:ascii="Andalus" w:hAnsi="Andalus" w:cs="Andalus"/>
        </w:rPr>
        <w:t xml:space="preserve">at </w:t>
      </w:r>
      <w:r w:rsidR="00B34CC7" w:rsidRPr="00B2477F">
        <w:rPr>
          <w:rFonts w:ascii="Andalus" w:hAnsi="Andalus" w:cs="Andalus"/>
          <w:b/>
        </w:rPr>
        <w:t>10:30</w:t>
      </w:r>
      <w:r w:rsidR="001302FA" w:rsidRPr="00B2477F">
        <w:rPr>
          <w:rFonts w:ascii="Andalus" w:hAnsi="Andalus" w:cs="Andalus"/>
          <w:b/>
        </w:rPr>
        <w:t xml:space="preserve"> </w:t>
      </w:r>
      <w:r w:rsidR="00B34CC7" w:rsidRPr="00B2477F">
        <w:rPr>
          <w:rFonts w:ascii="Andalus" w:hAnsi="Andalus" w:cs="Andalus"/>
          <w:b/>
        </w:rPr>
        <w:t xml:space="preserve">AM </w:t>
      </w:r>
      <w:r w:rsidR="00B34CC7" w:rsidRPr="00B2477F">
        <w:rPr>
          <w:rFonts w:ascii="Andalus" w:hAnsi="Andalus" w:cs="Andalus"/>
        </w:rPr>
        <w:t>so</w:t>
      </w:r>
      <w:r w:rsidRPr="00B2477F">
        <w:rPr>
          <w:rFonts w:ascii="Andalus" w:hAnsi="Andalus" w:cs="Andalus"/>
        </w:rPr>
        <w:t xml:space="preserve"> don’t be late!</w:t>
      </w:r>
    </w:p>
    <w:p w14:paraId="1977A580" w14:textId="77777777" w:rsidR="007C2B3C" w:rsidRPr="00B2477F" w:rsidRDefault="007C2B3C" w:rsidP="00340690">
      <w:pPr>
        <w:tabs>
          <w:tab w:val="left" w:pos="90"/>
        </w:tabs>
        <w:suppressAutoHyphens/>
        <w:spacing w:after="0" w:line="240" w:lineRule="auto"/>
        <w:jc w:val="both"/>
        <w:rPr>
          <w:rFonts w:ascii="Andalus" w:hAnsi="Andalus" w:cs="Andalus"/>
        </w:rPr>
      </w:pPr>
    </w:p>
    <w:p w14:paraId="1E14E0B1" w14:textId="77777777" w:rsidR="00C01D0F" w:rsidRPr="00B2477F" w:rsidRDefault="00B34CC7" w:rsidP="00340690">
      <w:pPr>
        <w:tabs>
          <w:tab w:val="left" w:pos="90"/>
        </w:tabs>
        <w:suppressAutoHyphens/>
        <w:spacing w:after="0" w:line="240" w:lineRule="auto"/>
        <w:jc w:val="both"/>
        <w:rPr>
          <w:rFonts w:ascii="Andalus" w:hAnsi="Andalus" w:cs="Andalus"/>
        </w:rPr>
      </w:pPr>
      <w:r w:rsidRPr="00B2477F">
        <w:rPr>
          <w:rFonts w:ascii="Andalus" w:hAnsi="Andalus" w:cs="Andalus"/>
        </w:rPr>
        <w:t>There will be cash prizes and trophies for the top 3 teams!</w:t>
      </w:r>
    </w:p>
    <w:p w14:paraId="21FC9AD4" w14:textId="77777777" w:rsidR="00C01D0F" w:rsidRPr="00B2477F" w:rsidRDefault="00C01D0F" w:rsidP="00340690">
      <w:pPr>
        <w:tabs>
          <w:tab w:val="left" w:pos="90"/>
        </w:tabs>
        <w:suppressAutoHyphens/>
        <w:spacing w:after="0" w:line="240" w:lineRule="auto"/>
        <w:jc w:val="both"/>
        <w:rPr>
          <w:rFonts w:ascii="Andalus" w:hAnsi="Andalus" w:cs="Andalus"/>
        </w:rPr>
      </w:pPr>
    </w:p>
    <w:p w14:paraId="72CC7727" w14:textId="77777777" w:rsidR="00C01D0F" w:rsidRPr="00B2477F" w:rsidRDefault="00A27583" w:rsidP="00340690">
      <w:pPr>
        <w:tabs>
          <w:tab w:val="left" w:pos="90"/>
        </w:tabs>
        <w:suppressAutoHyphens/>
        <w:spacing w:after="0" w:line="240" w:lineRule="auto"/>
        <w:jc w:val="both"/>
        <w:rPr>
          <w:rFonts w:ascii="Andalus" w:hAnsi="Andalus" w:cs="Andalus"/>
        </w:rPr>
      </w:pPr>
      <w:r w:rsidRPr="00B2477F">
        <w:rPr>
          <w:rFonts w:ascii="Andalus" w:hAnsi="Andalus" w:cs="Andalus"/>
        </w:rPr>
        <w:t xml:space="preserve">Be safe and courteous of the people around you. And don’t forget to thank </w:t>
      </w:r>
      <w:r w:rsidR="00B22FD4" w:rsidRPr="00B2477F">
        <w:rPr>
          <w:rFonts w:ascii="Andalus" w:hAnsi="Andalus" w:cs="Andalus"/>
          <w:b/>
        </w:rPr>
        <w:t>Naomi’s Hope Project</w:t>
      </w:r>
      <w:r w:rsidRPr="00B2477F">
        <w:rPr>
          <w:rFonts w:ascii="Andalus" w:hAnsi="Andalus" w:cs="Andalus"/>
        </w:rPr>
        <w:t xml:space="preserve"> for sponsoring and running the show!</w:t>
      </w:r>
    </w:p>
    <w:p w14:paraId="2903FF97" w14:textId="77777777" w:rsidR="00C01D0F" w:rsidRPr="00B2477F" w:rsidRDefault="00C01D0F" w:rsidP="00340690">
      <w:pPr>
        <w:tabs>
          <w:tab w:val="left" w:pos="90"/>
        </w:tabs>
        <w:suppressAutoHyphens/>
        <w:spacing w:after="0" w:line="240" w:lineRule="auto"/>
        <w:jc w:val="both"/>
        <w:rPr>
          <w:rFonts w:ascii="Andalus" w:hAnsi="Andalus" w:cs="Andalus"/>
        </w:rPr>
      </w:pPr>
    </w:p>
    <w:p w14:paraId="19711767" w14:textId="54D7B608" w:rsidR="00C01D0F" w:rsidRPr="00B2477F" w:rsidRDefault="00C01D0F" w:rsidP="00340690">
      <w:pPr>
        <w:tabs>
          <w:tab w:val="left" w:pos="90"/>
        </w:tabs>
        <w:suppressAutoHyphens/>
        <w:spacing w:after="0" w:line="240" w:lineRule="auto"/>
        <w:jc w:val="both"/>
        <w:rPr>
          <w:rFonts w:ascii="Andalus" w:hAnsi="Andalus" w:cs="Andalus"/>
        </w:rPr>
      </w:pPr>
      <w:r w:rsidRPr="00B2477F">
        <w:rPr>
          <w:rFonts w:ascii="Andalus" w:hAnsi="Andalus" w:cs="Andalus"/>
        </w:rPr>
        <w:t xml:space="preserve">If you didn’t pre-register </w:t>
      </w:r>
      <w:r w:rsidRPr="00B2477F">
        <w:rPr>
          <w:rFonts w:ascii="Andalus" w:hAnsi="Andalus" w:cs="Andalus"/>
          <w:b/>
        </w:rPr>
        <w:t>NO PROBLEM</w:t>
      </w:r>
      <w:r w:rsidRPr="00B2477F">
        <w:rPr>
          <w:rFonts w:ascii="Andalus" w:hAnsi="Andalus" w:cs="Andalus"/>
        </w:rPr>
        <w:t xml:space="preserve"> be at </w:t>
      </w:r>
      <w:r w:rsidR="00610B4F" w:rsidRPr="00B2477F">
        <w:rPr>
          <w:rFonts w:ascii="Andalus" w:hAnsi="Andalus" w:cs="Andalus"/>
        </w:rPr>
        <w:t>Cleland Park at 9:</w:t>
      </w:r>
      <w:r w:rsidR="00CE6F3D">
        <w:rPr>
          <w:rFonts w:ascii="Andalus" w:hAnsi="Andalus" w:cs="Andalus"/>
        </w:rPr>
        <w:t>30</w:t>
      </w:r>
      <w:r w:rsidR="00610B4F" w:rsidRPr="00B2477F">
        <w:rPr>
          <w:rFonts w:ascii="Andalus" w:hAnsi="Andalus" w:cs="Andalus"/>
        </w:rPr>
        <w:t xml:space="preserve"> am, </w:t>
      </w:r>
      <w:r w:rsidRPr="00B2477F">
        <w:rPr>
          <w:rFonts w:ascii="Andalus" w:hAnsi="Andalus" w:cs="Andalus"/>
        </w:rPr>
        <w:t>and we’ll get you in!</w:t>
      </w:r>
    </w:p>
    <w:p w14:paraId="229B9234" w14:textId="77777777" w:rsidR="00C01D0F" w:rsidRPr="00B2477F" w:rsidRDefault="00C01D0F" w:rsidP="00340690">
      <w:pPr>
        <w:tabs>
          <w:tab w:val="left" w:pos="90"/>
        </w:tabs>
        <w:suppressAutoHyphens/>
        <w:spacing w:after="0" w:line="240" w:lineRule="auto"/>
        <w:jc w:val="both"/>
        <w:rPr>
          <w:rFonts w:ascii="Andalus" w:hAnsi="Andalus" w:cs="Andalus"/>
        </w:rPr>
      </w:pPr>
    </w:p>
    <w:p w14:paraId="594C20D5" w14:textId="77777777" w:rsidR="00450846" w:rsidRDefault="00C01D0F" w:rsidP="00450846">
      <w:pPr>
        <w:pStyle w:val="ListParagraph"/>
        <w:numPr>
          <w:ilvl w:val="0"/>
          <w:numId w:val="7"/>
        </w:numPr>
        <w:tabs>
          <w:tab w:val="left" w:pos="90"/>
        </w:tabs>
        <w:suppressAutoHyphens/>
        <w:spacing w:after="0" w:line="240" w:lineRule="auto"/>
        <w:jc w:val="both"/>
        <w:rPr>
          <w:rFonts w:ascii="Andalus" w:hAnsi="Andalus" w:cs="Andalus"/>
        </w:rPr>
      </w:pPr>
      <w:r w:rsidRPr="00450846">
        <w:rPr>
          <w:rFonts w:ascii="Andalus" w:hAnsi="Andalus" w:cs="Andalus"/>
        </w:rPr>
        <w:t>Just a head</w:t>
      </w:r>
      <w:r w:rsidR="00B34CC7" w:rsidRPr="00450846">
        <w:rPr>
          <w:rFonts w:ascii="Andalus" w:hAnsi="Andalus" w:cs="Andalus"/>
        </w:rPr>
        <w:t>s up, we</w:t>
      </w:r>
      <w:r w:rsidR="00450846" w:rsidRPr="00450846">
        <w:rPr>
          <w:rFonts w:ascii="Andalus" w:hAnsi="Andalus" w:cs="Andalus"/>
        </w:rPr>
        <w:t xml:space="preserve"> may </w:t>
      </w:r>
      <w:r w:rsidR="00B34CC7" w:rsidRPr="00450846">
        <w:rPr>
          <w:rFonts w:ascii="Andalus" w:hAnsi="Andalus" w:cs="Andalus"/>
        </w:rPr>
        <w:t xml:space="preserve">not have a </w:t>
      </w:r>
    </w:p>
    <w:p w14:paraId="7B198005" w14:textId="58947A6C" w:rsidR="00A27583" w:rsidRPr="00450846" w:rsidRDefault="00B34CC7" w:rsidP="00450846">
      <w:pPr>
        <w:pStyle w:val="ListParagraph"/>
        <w:tabs>
          <w:tab w:val="left" w:pos="90"/>
        </w:tabs>
        <w:suppressAutoHyphens/>
        <w:spacing w:after="0" w:line="240" w:lineRule="auto"/>
        <w:jc w:val="both"/>
        <w:rPr>
          <w:rFonts w:ascii="Andalus" w:hAnsi="Andalus" w:cs="Andalus"/>
        </w:rPr>
      </w:pPr>
      <w:bookmarkStart w:id="0" w:name="_GoBack"/>
      <w:bookmarkEnd w:id="0"/>
      <w:r w:rsidRPr="00450846">
        <w:rPr>
          <w:rFonts w:ascii="Andalus" w:hAnsi="Andalus" w:cs="Andalus"/>
        </w:rPr>
        <w:t xml:space="preserve">t-shirt </w:t>
      </w:r>
      <w:r w:rsidR="00C01D0F" w:rsidRPr="00450846">
        <w:rPr>
          <w:rFonts w:ascii="Andalus" w:hAnsi="Andalus" w:cs="Andalus"/>
        </w:rPr>
        <w:t>you</w:t>
      </w:r>
      <w:r w:rsidR="00CE6F3D" w:rsidRPr="00450846">
        <w:rPr>
          <w:rFonts w:ascii="Andalus" w:hAnsi="Andalus" w:cs="Andalus"/>
        </w:rPr>
        <w:t>r size</w:t>
      </w:r>
      <w:r w:rsidR="00C01D0F" w:rsidRPr="00450846">
        <w:rPr>
          <w:rFonts w:ascii="Andalus" w:hAnsi="Andalus" w:cs="Andalus"/>
        </w:rPr>
        <w:t xml:space="preserve"> if</w:t>
      </w:r>
      <w:r w:rsidR="00450846" w:rsidRPr="00450846">
        <w:rPr>
          <w:rFonts w:ascii="Andalus" w:hAnsi="Andalus" w:cs="Andalus"/>
        </w:rPr>
        <w:t xml:space="preserve"> you are registering the day of</w:t>
      </w:r>
      <w:r w:rsidR="00CE6F3D" w:rsidRPr="00450846">
        <w:rPr>
          <w:rFonts w:ascii="Andalus" w:hAnsi="Andalus" w:cs="Andalus"/>
        </w:rPr>
        <w:t>.</w:t>
      </w:r>
    </w:p>
    <w:p w14:paraId="1C5136BB" w14:textId="510D7C11" w:rsidR="00CB54DF" w:rsidRPr="00B2477F" w:rsidRDefault="00CB54DF">
      <w:pPr>
        <w:pStyle w:val="BrochureCopy"/>
        <w:rPr>
          <w:rFonts w:ascii="Andalus" w:hAnsi="Andalus" w:cs="Andalus"/>
        </w:rPr>
      </w:pPr>
    </w:p>
    <w:p w14:paraId="72AD6199" w14:textId="77777777" w:rsidR="007914FA" w:rsidRPr="00B2477F" w:rsidRDefault="007914FA">
      <w:pPr>
        <w:pStyle w:val="BrochureCopy"/>
        <w:rPr>
          <w:rFonts w:ascii="Andalus" w:hAnsi="Andalus" w:cs="Andalus"/>
        </w:rPr>
      </w:pPr>
    </w:p>
    <w:p w14:paraId="0086173B" w14:textId="77777777" w:rsidR="007914FA" w:rsidRPr="00B2477F" w:rsidRDefault="007914FA">
      <w:pPr>
        <w:pStyle w:val="BrochureCopy"/>
        <w:rPr>
          <w:rFonts w:ascii="Andalus" w:hAnsi="Andalus" w:cs="Andalus"/>
        </w:rPr>
      </w:pPr>
    </w:p>
    <w:p w14:paraId="3335F499" w14:textId="77777777" w:rsidR="007914FA" w:rsidRPr="00B2477F" w:rsidRDefault="007914FA">
      <w:pPr>
        <w:pStyle w:val="BrochureCopy"/>
        <w:rPr>
          <w:rFonts w:ascii="Andalus" w:hAnsi="Andalus" w:cs="Andalus"/>
        </w:rPr>
      </w:pPr>
    </w:p>
    <w:p w14:paraId="37F553F8" w14:textId="77777777" w:rsidR="007914FA" w:rsidRPr="00B2477F" w:rsidRDefault="007914FA">
      <w:pPr>
        <w:pStyle w:val="BrochureCopy"/>
        <w:rPr>
          <w:rFonts w:ascii="Andalus" w:hAnsi="Andalus" w:cs="Andalus"/>
        </w:rPr>
      </w:pPr>
    </w:p>
    <w:p w14:paraId="59A333E3" w14:textId="77777777" w:rsidR="002F331E" w:rsidRPr="00B2477F" w:rsidRDefault="002F331E">
      <w:pPr>
        <w:pStyle w:val="BrochureCopy"/>
        <w:rPr>
          <w:rFonts w:ascii="Andalus" w:hAnsi="Andalus" w:cs="Andalus"/>
        </w:rPr>
      </w:pPr>
    </w:p>
    <w:p w14:paraId="650A6514" w14:textId="77777777" w:rsidR="002F331E" w:rsidRPr="00B2477F" w:rsidRDefault="002F331E" w:rsidP="002F331E">
      <w:pPr>
        <w:pStyle w:val="BrochureCopy"/>
        <w:rPr>
          <w:rFonts w:ascii="Andalus" w:hAnsi="Andalus" w:cs="Andalus"/>
        </w:rPr>
      </w:pPr>
    </w:p>
    <w:p w14:paraId="5AD49365" w14:textId="77777777" w:rsidR="00A27583" w:rsidRPr="00B2477F" w:rsidRDefault="00A27583" w:rsidP="000E6E87">
      <w:pPr>
        <w:pStyle w:val="BrochureCopy"/>
        <w:rPr>
          <w:rFonts w:ascii="Andalus" w:hAnsi="Andalus" w:cs="Andalus"/>
        </w:rPr>
      </w:pPr>
    </w:p>
    <w:p w14:paraId="28276F72" w14:textId="77777777" w:rsidR="007914FA" w:rsidRPr="00B2477F" w:rsidRDefault="002F331E" w:rsidP="000E6E87">
      <w:pPr>
        <w:pStyle w:val="BrochureCopy"/>
        <w:rPr>
          <w:rFonts w:ascii="Andalus" w:hAnsi="Andalus" w:cs="Andalus"/>
        </w:rPr>
      </w:pPr>
      <w:r w:rsidRPr="00B2477F">
        <w:rPr>
          <w:rFonts w:ascii="Andalus" w:hAnsi="Andalus" w:cs="Andalus"/>
        </w:rPr>
        <w:t>* There will be no refunds*</w:t>
      </w:r>
    </w:p>
    <w:p w14:paraId="5A323D7F" w14:textId="77777777" w:rsidR="00971FC3" w:rsidRPr="00B2477F" w:rsidRDefault="00971FC3" w:rsidP="00340690">
      <w:pPr>
        <w:pStyle w:val="SectionHeading1"/>
        <w:spacing w:before="0"/>
        <w:rPr>
          <w:rFonts w:ascii="Andalus" w:hAnsi="Andalus" w:cs="Andalus"/>
        </w:rPr>
      </w:pPr>
    </w:p>
    <w:p w14:paraId="42409438" w14:textId="77777777" w:rsidR="00CE6F3D" w:rsidRDefault="00CE6F3D" w:rsidP="007C2B3C">
      <w:pPr>
        <w:pStyle w:val="SectionHeading1"/>
        <w:spacing w:before="0"/>
        <w:jc w:val="center"/>
        <w:rPr>
          <w:color w:val="C00000"/>
        </w:rPr>
      </w:pPr>
    </w:p>
    <w:p w14:paraId="4282FB5D" w14:textId="77777777" w:rsidR="00CE6F3D" w:rsidRDefault="00CE6F3D" w:rsidP="007C2B3C">
      <w:pPr>
        <w:pStyle w:val="SectionHeading1"/>
        <w:spacing w:before="0"/>
        <w:jc w:val="center"/>
        <w:rPr>
          <w:color w:val="C00000"/>
        </w:rPr>
      </w:pPr>
    </w:p>
    <w:p w14:paraId="35F20284" w14:textId="77777777" w:rsidR="00CE6F3D" w:rsidRDefault="00CE6F3D" w:rsidP="007C2B3C">
      <w:pPr>
        <w:pStyle w:val="SectionHeading1"/>
        <w:spacing w:before="0"/>
        <w:jc w:val="center"/>
        <w:rPr>
          <w:color w:val="C00000"/>
        </w:rPr>
      </w:pPr>
    </w:p>
    <w:p w14:paraId="205752BA" w14:textId="77777777" w:rsidR="00CE6F3D" w:rsidRDefault="00CE6F3D" w:rsidP="007C2B3C">
      <w:pPr>
        <w:pStyle w:val="SectionHeading1"/>
        <w:spacing w:before="0"/>
        <w:jc w:val="center"/>
        <w:rPr>
          <w:color w:val="C00000"/>
        </w:rPr>
      </w:pPr>
    </w:p>
    <w:p w14:paraId="546E0C66" w14:textId="77777777" w:rsidR="00CB54DF" w:rsidRPr="00556BF0" w:rsidRDefault="00A27583" w:rsidP="007C2B3C">
      <w:pPr>
        <w:pStyle w:val="SectionHeading1"/>
        <w:spacing w:before="0"/>
        <w:jc w:val="center"/>
        <w:rPr>
          <w:color w:val="C00000"/>
        </w:rPr>
      </w:pPr>
      <w:r>
        <w:rPr>
          <w:color w:val="C00000"/>
        </w:rPr>
        <w:lastRenderedPageBreak/>
        <w:t>Follow the Rules</w:t>
      </w:r>
    </w:p>
    <w:p w14:paraId="20159916" w14:textId="39DBB1BF" w:rsidR="00A27583" w:rsidRPr="00B2477F" w:rsidRDefault="00A27583" w:rsidP="00EA4B55">
      <w:pPr>
        <w:pStyle w:val="SectionHeading2"/>
        <w:numPr>
          <w:ilvl w:val="0"/>
          <w:numId w:val="6"/>
        </w:numPr>
        <w:ind w:left="540"/>
        <w:rPr>
          <w:rFonts w:ascii="Andalus" w:hAnsi="Andalus" w:cs="Andalus"/>
          <w:color w:val="auto"/>
        </w:rPr>
      </w:pPr>
      <w:r w:rsidRPr="00B2477F">
        <w:rPr>
          <w:rFonts w:ascii="Andalus" w:hAnsi="Andalus" w:cs="Andalus"/>
          <w:color w:val="auto"/>
        </w:rPr>
        <w:t>Underage drinking will constitute a forfeiture of game and those in</w:t>
      </w:r>
      <w:r w:rsidR="00163FD5">
        <w:rPr>
          <w:rFonts w:ascii="Andalus" w:hAnsi="Andalus" w:cs="Andalus"/>
          <w:color w:val="auto"/>
        </w:rPr>
        <w:t>volved. Law enforcement will be notified</w:t>
      </w:r>
    </w:p>
    <w:p w14:paraId="779EB655" w14:textId="77777777" w:rsidR="00A27583" w:rsidRPr="00B2477F" w:rsidRDefault="00A27583" w:rsidP="00EA4B55">
      <w:pPr>
        <w:pStyle w:val="SectionHeading2"/>
        <w:numPr>
          <w:ilvl w:val="0"/>
          <w:numId w:val="6"/>
        </w:numPr>
        <w:ind w:left="540"/>
        <w:rPr>
          <w:rFonts w:ascii="Andalus" w:hAnsi="Andalus" w:cs="Andalus"/>
          <w:color w:val="auto"/>
        </w:rPr>
      </w:pPr>
      <w:r w:rsidRPr="00B2477F">
        <w:rPr>
          <w:rFonts w:ascii="Andalus" w:hAnsi="Andalus" w:cs="Andalus"/>
          <w:color w:val="auto"/>
        </w:rPr>
        <w:t>Drink responsibly</w:t>
      </w:r>
    </w:p>
    <w:p w14:paraId="1EC5D6D0" w14:textId="6FCD980C" w:rsidR="00A27583" w:rsidRPr="00B2477F" w:rsidRDefault="00A27583" w:rsidP="00A27583">
      <w:pPr>
        <w:pStyle w:val="SectionHeading2"/>
        <w:numPr>
          <w:ilvl w:val="0"/>
          <w:numId w:val="6"/>
        </w:numPr>
        <w:ind w:left="540"/>
        <w:rPr>
          <w:rFonts w:ascii="Andalus" w:hAnsi="Andalus" w:cs="Andalus"/>
          <w:color w:val="auto"/>
        </w:rPr>
      </w:pPr>
      <w:r w:rsidRPr="00B2477F">
        <w:rPr>
          <w:rFonts w:ascii="Andalus" w:hAnsi="Andalus" w:cs="Andalus"/>
          <w:color w:val="auto"/>
        </w:rPr>
        <w:t>All final rulings will be made by</w:t>
      </w:r>
      <w:r w:rsidR="00B2477F" w:rsidRPr="00B2477F">
        <w:rPr>
          <w:rFonts w:ascii="Andalus" w:hAnsi="Andalus" w:cs="Andalus"/>
          <w:color w:val="auto"/>
        </w:rPr>
        <w:t xml:space="preserve"> a</w:t>
      </w:r>
      <w:r w:rsidRPr="00B2477F">
        <w:rPr>
          <w:rFonts w:ascii="Andalus" w:hAnsi="Andalus" w:cs="Andalus"/>
          <w:color w:val="auto"/>
        </w:rPr>
        <w:t xml:space="preserve"> </w:t>
      </w:r>
      <w:r w:rsidR="00B2477F" w:rsidRPr="00B2477F">
        <w:rPr>
          <w:rFonts w:ascii="Andalus" w:hAnsi="Andalus" w:cs="Andalus"/>
          <w:color w:val="auto"/>
        </w:rPr>
        <w:t>Naomi’s Hope Project Representative</w:t>
      </w:r>
    </w:p>
    <w:p w14:paraId="26CEADD3" w14:textId="77777777" w:rsidR="00556BF0" w:rsidRPr="00EA4B55" w:rsidRDefault="007C2B3C" w:rsidP="00EA4B55">
      <w:pPr>
        <w:pStyle w:val="SectionHeading2"/>
        <w:spacing w:line="360" w:lineRule="auto"/>
        <w:jc w:val="center"/>
        <w:rPr>
          <w:rFonts w:ascii="Formal436 BT" w:hAnsi="Formal436 BT"/>
          <w:color w:val="auto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E84060C" wp14:editId="29E8F11F">
                <wp:simplePos x="0" y="0"/>
                <wp:positionH relativeFrom="column">
                  <wp:posOffset>3034503</wp:posOffset>
                </wp:positionH>
                <wp:positionV relativeFrom="paragraph">
                  <wp:posOffset>-6398895</wp:posOffset>
                </wp:positionV>
                <wp:extent cx="0" cy="7648575"/>
                <wp:effectExtent l="0" t="0" r="19050" b="0"/>
                <wp:wrapNone/>
                <wp:docPr id="14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48575"/>
                        </a:xfrm>
                        <a:prstGeom prst="straightConnector1">
                          <a:avLst/>
                        </a:prstGeom>
                        <a:noFill/>
                        <a:ln w="9525" cap="flat">
                          <a:solidFill>
                            <a:srgbClr val="000000"/>
                          </a:solidFill>
                          <a:prstDash val="dashDot"/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74149E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3" o:spid="_x0000_s1026" type="#_x0000_t32" style="position:absolute;margin-left:238.95pt;margin-top:-503.85pt;width:0;height:602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">
                <v:stroke dashstyle="dashDot"/>
              </v:shape>
            </w:pict>
          </mc:Fallback>
        </mc:AlternateContent>
      </w:r>
      <w:r w:rsidR="00DC66B0">
        <w:br w:type="column"/>
      </w:r>
      <w:r w:rsidR="00A558C9">
        <w:rPr>
          <w:color w:val="00B050"/>
          <w:sz w:val="24"/>
          <w:szCs w:val="24"/>
        </w:rPr>
        <w:lastRenderedPageBreak/>
        <w:t>Contestant Information</w:t>
      </w:r>
    </w:p>
    <w:p w14:paraId="61EF3D55" w14:textId="77777777" w:rsidR="004F5933" w:rsidRDefault="004F5933">
      <w:pPr>
        <w:pStyle w:val="SectionHeading2"/>
        <w:rPr>
          <w:rFonts w:asciiTheme="minorHAnsi" w:hAnsiTheme="minorHAnsi"/>
          <w:color w:val="auto"/>
          <w:sz w:val="18"/>
          <w:szCs w:val="18"/>
          <w:u w:val="single"/>
        </w:rPr>
      </w:pPr>
      <w:r w:rsidRPr="007C2B3C">
        <w:rPr>
          <w:rFonts w:asciiTheme="minorHAnsi" w:hAnsiTheme="minorHAnsi"/>
          <w:color w:val="auto"/>
          <w:sz w:val="18"/>
          <w:szCs w:val="18"/>
        </w:rPr>
        <w:t>Name:</w:t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</w:p>
    <w:p w14:paraId="3210E33C" w14:textId="77777777" w:rsidR="00A27583" w:rsidRPr="00A27583" w:rsidRDefault="00A27583">
      <w:pPr>
        <w:pStyle w:val="SectionHeading2"/>
        <w:rPr>
          <w:rFonts w:asciiTheme="minorHAnsi" w:hAnsiTheme="minorHAnsi"/>
          <w:color w:val="auto"/>
          <w:sz w:val="18"/>
          <w:szCs w:val="18"/>
        </w:rPr>
      </w:pPr>
      <w:r>
        <w:rPr>
          <w:rFonts w:asciiTheme="minorHAnsi" w:hAnsiTheme="minorHAnsi"/>
          <w:color w:val="auto"/>
          <w:sz w:val="18"/>
          <w:szCs w:val="18"/>
        </w:rPr>
        <w:t xml:space="preserve">Teammate’s Name: </w:t>
      </w:r>
      <w:r>
        <w:rPr>
          <w:rFonts w:asciiTheme="minorHAnsi" w:hAnsiTheme="minorHAnsi"/>
          <w:color w:val="auto"/>
          <w:sz w:val="18"/>
          <w:szCs w:val="18"/>
          <w:u w:val="single"/>
        </w:rPr>
        <w:tab/>
      </w:r>
      <w:r>
        <w:rPr>
          <w:rFonts w:asciiTheme="minorHAnsi" w:hAnsiTheme="minorHAnsi"/>
          <w:color w:val="auto"/>
          <w:sz w:val="18"/>
          <w:szCs w:val="18"/>
          <w:u w:val="single"/>
        </w:rPr>
        <w:tab/>
      </w:r>
      <w:r>
        <w:rPr>
          <w:rFonts w:asciiTheme="minorHAnsi" w:hAnsiTheme="minorHAnsi"/>
          <w:color w:val="auto"/>
          <w:sz w:val="18"/>
          <w:szCs w:val="18"/>
          <w:u w:val="single"/>
        </w:rPr>
        <w:tab/>
      </w:r>
      <w:r>
        <w:rPr>
          <w:rFonts w:asciiTheme="minorHAnsi" w:hAnsiTheme="minorHAnsi"/>
          <w:color w:val="auto"/>
          <w:sz w:val="18"/>
          <w:szCs w:val="18"/>
          <w:u w:val="single"/>
        </w:rPr>
        <w:tab/>
      </w:r>
    </w:p>
    <w:p w14:paraId="4CEA4A37" w14:textId="77777777" w:rsidR="004F5933" w:rsidRPr="007C2B3C" w:rsidRDefault="004F5933">
      <w:pPr>
        <w:pStyle w:val="SectionHeading2"/>
        <w:rPr>
          <w:rFonts w:asciiTheme="minorHAnsi" w:hAnsiTheme="minorHAnsi"/>
          <w:color w:val="auto"/>
          <w:sz w:val="18"/>
          <w:szCs w:val="18"/>
          <w:u w:val="single"/>
        </w:rPr>
      </w:pPr>
      <w:r w:rsidRPr="007C2B3C">
        <w:rPr>
          <w:rFonts w:asciiTheme="minorHAnsi" w:hAnsiTheme="minorHAnsi"/>
          <w:color w:val="auto"/>
          <w:sz w:val="18"/>
          <w:szCs w:val="18"/>
        </w:rPr>
        <w:t xml:space="preserve">Address: </w:t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</w:p>
    <w:p w14:paraId="532DFC84" w14:textId="77777777" w:rsidR="004F5933" w:rsidRPr="007C2B3C" w:rsidRDefault="004F5933">
      <w:pPr>
        <w:pStyle w:val="SectionHeading2"/>
        <w:rPr>
          <w:rFonts w:asciiTheme="minorHAnsi" w:hAnsiTheme="minorHAnsi"/>
          <w:color w:val="auto"/>
          <w:sz w:val="18"/>
          <w:szCs w:val="18"/>
          <w:u w:val="single"/>
        </w:rPr>
      </w:pP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</w:p>
    <w:p w14:paraId="263D3A4F" w14:textId="77777777" w:rsidR="004F5933" w:rsidRPr="007C2B3C" w:rsidRDefault="004F5933">
      <w:pPr>
        <w:pStyle w:val="SectionHeading2"/>
        <w:rPr>
          <w:rFonts w:asciiTheme="minorHAnsi" w:hAnsiTheme="minorHAnsi"/>
          <w:color w:val="auto"/>
          <w:sz w:val="18"/>
          <w:szCs w:val="18"/>
        </w:rPr>
      </w:pPr>
      <w:r w:rsidRPr="007C2B3C">
        <w:rPr>
          <w:rFonts w:asciiTheme="minorHAnsi" w:hAnsiTheme="minorHAnsi"/>
          <w:color w:val="auto"/>
          <w:sz w:val="18"/>
          <w:szCs w:val="18"/>
        </w:rPr>
        <w:t xml:space="preserve">Phone: </w:t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</w:p>
    <w:p w14:paraId="15F2A0D3" w14:textId="77777777" w:rsidR="004F5933" w:rsidRPr="007C2B3C" w:rsidRDefault="004F5933">
      <w:pPr>
        <w:pStyle w:val="SectionHeading2"/>
        <w:rPr>
          <w:rFonts w:asciiTheme="minorHAnsi" w:hAnsiTheme="minorHAnsi"/>
          <w:color w:val="auto"/>
          <w:sz w:val="18"/>
          <w:szCs w:val="18"/>
        </w:rPr>
      </w:pPr>
      <w:r w:rsidRPr="007C2B3C">
        <w:rPr>
          <w:rFonts w:asciiTheme="minorHAnsi" w:hAnsiTheme="minorHAnsi"/>
          <w:color w:val="auto"/>
          <w:sz w:val="18"/>
          <w:szCs w:val="18"/>
        </w:rPr>
        <w:t xml:space="preserve">Email: </w:t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</w:p>
    <w:p w14:paraId="18107401" w14:textId="77777777" w:rsidR="004F5933" w:rsidRPr="007C2B3C" w:rsidRDefault="004F5933">
      <w:pPr>
        <w:pStyle w:val="SectionHeading2"/>
        <w:rPr>
          <w:rFonts w:asciiTheme="minorHAnsi" w:hAnsiTheme="minorHAnsi"/>
          <w:color w:val="auto"/>
          <w:sz w:val="18"/>
          <w:szCs w:val="18"/>
          <w:u w:val="single"/>
        </w:rPr>
      </w:pPr>
      <w:r w:rsidRPr="007C2B3C">
        <w:rPr>
          <w:rFonts w:asciiTheme="minorHAnsi" w:hAnsiTheme="minorHAnsi"/>
          <w:color w:val="auto"/>
          <w:sz w:val="18"/>
          <w:szCs w:val="18"/>
        </w:rPr>
        <w:t xml:space="preserve">Emergency Contact: </w:t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</w:p>
    <w:p w14:paraId="4A3F0A6D" w14:textId="77777777" w:rsidR="00556BF0" w:rsidRPr="007C2B3C" w:rsidRDefault="004F5933">
      <w:pPr>
        <w:pStyle w:val="SectionHeading2"/>
        <w:rPr>
          <w:rFonts w:asciiTheme="minorHAnsi" w:hAnsiTheme="minorHAnsi"/>
          <w:sz w:val="24"/>
          <w:szCs w:val="24"/>
        </w:rPr>
      </w:pP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  <w:r w:rsidRPr="007C2B3C">
        <w:rPr>
          <w:rFonts w:asciiTheme="minorHAnsi" w:hAnsiTheme="minorHAnsi"/>
          <w:color w:val="auto"/>
          <w:sz w:val="18"/>
          <w:szCs w:val="18"/>
          <w:u w:val="single"/>
        </w:rPr>
        <w:tab/>
      </w:r>
    </w:p>
    <w:p w14:paraId="6F7FDD0C" w14:textId="77777777" w:rsidR="00CB54DF" w:rsidRDefault="00A558C9">
      <w:pPr>
        <w:pStyle w:val="SectionHeading2"/>
        <w:rPr>
          <w:color w:val="C00000"/>
          <w:sz w:val="24"/>
          <w:szCs w:val="24"/>
        </w:rPr>
      </w:pPr>
      <w:r>
        <w:rPr>
          <w:color w:val="C00000"/>
          <w:sz w:val="24"/>
          <w:szCs w:val="24"/>
        </w:rPr>
        <w:t>T-Shirt Info</w:t>
      </w:r>
    </w:p>
    <w:p w14:paraId="17501351" w14:textId="77777777" w:rsidR="00A558C9" w:rsidRPr="007C2B3C" w:rsidRDefault="007C2B3C">
      <w:pPr>
        <w:pStyle w:val="SectionHeading2"/>
        <w:rPr>
          <w:rFonts w:asciiTheme="minorHAnsi" w:hAnsiTheme="minorHAnsi"/>
          <w:color w:val="auto"/>
          <w:sz w:val="20"/>
          <w:szCs w:val="20"/>
        </w:rPr>
      </w:pPr>
      <w:r w:rsidRPr="007C2B3C">
        <w:rPr>
          <w:rFonts w:asciiTheme="minorHAnsi" w:hAnsiTheme="minorHAns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877085A" wp14:editId="39885996">
                <wp:simplePos x="0" y="0"/>
                <wp:positionH relativeFrom="column">
                  <wp:posOffset>1183005</wp:posOffset>
                </wp:positionH>
                <wp:positionV relativeFrom="paragraph">
                  <wp:posOffset>117475</wp:posOffset>
                </wp:positionV>
                <wp:extent cx="127000" cy="106045"/>
                <wp:effectExtent l="0" t="0" r="25400" b="27305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06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6B9AF4EC" id="Oval 27" o:spid="_x0000_s1026" style="position:absolute;margin-left:93.15pt;margin-top:9.25pt;width:10pt;height:8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" filled="f" strokecolor="black [3213]"/>
            </w:pict>
          </mc:Fallback>
        </mc:AlternateContent>
      </w:r>
      <w:r w:rsidRPr="007C2B3C">
        <w:rPr>
          <w:rFonts w:asciiTheme="minorHAnsi" w:hAnsiTheme="minorHAnsi"/>
          <w:noProof/>
          <w:color w:val="auto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EE190C1" wp14:editId="6E7B1DF8">
                <wp:simplePos x="0" y="0"/>
                <wp:positionH relativeFrom="column">
                  <wp:posOffset>499110</wp:posOffset>
                </wp:positionH>
                <wp:positionV relativeFrom="paragraph">
                  <wp:posOffset>114300</wp:posOffset>
                </wp:positionV>
                <wp:extent cx="127000" cy="106045"/>
                <wp:effectExtent l="0" t="0" r="25400" b="2730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" cy="10604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44ED3D07" id="Oval 9" o:spid="_x0000_s1026" style="position:absolute;margin-left:39.3pt;margin-top:9pt;width:10pt;height:8.3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" filled="f" strokecolor="black [3213]"/>
            </w:pict>
          </mc:Fallback>
        </mc:AlternateContent>
      </w:r>
      <w:r w:rsidR="00A558C9" w:rsidRPr="007C2B3C">
        <w:rPr>
          <w:rFonts w:asciiTheme="minorHAnsi" w:hAnsiTheme="minorHAnsi"/>
          <w:color w:val="auto"/>
          <w:sz w:val="20"/>
          <w:szCs w:val="20"/>
        </w:rPr>
        <w:t xml:space="preserve">Gender: </w:t>
      </w:r>
      <w:r w:rsidR="00A558C9" w:rsidRPr="007C2B3C">
        <w:rPr>
          <w:rFonts w:asciiTheme="minorHAnsi" w:hAnsiTheme="minorHAnsi"/>
          <w:color w:val="auto"/>
          <w:sz w:val="20"/>
          <w:szCs w:val="20"/>
        </w:rPr>
        <w:tab/>
        <w:t xml:space="preserve">     </w:t>
      </w:r>
      <w:r w:rsidRPr="007C2B3C">
        <w:rPr>
          <w:rFonts w:asciiTheme="minorHAnsi" w:hAnsiTheme="minorHAnsi"/>
          <w:color w:val="auto"/>
          <w:sz w:val="20"/>
          <w:szCs w:val="20"/>
        </w:rPr>
        <w:t xml:space="preserve">   Male</w:t>
      </w:r>
      <w:r w:rsidRPr="007C2B3C">
        <w:rPr>
          <w:rFonts w:asciiTheme="minorHAnsi" w:hAnsiTheme="minorHAnsi"/>
          <w:color w:val="auto"/>
          <w:sz w:val="20"/>
          <w:szCs w:val="20"/>
        </w:rPr>
        <w:tab/>
      </w:r>
      <w:r w:rsidR="00A558C9" w:rsidRPr="007C2B3C">
        <w:rPr>
          <w:rFonts w:asciiTheme="minorHAnsi" w:hAnsiTheme="minorHAnsi"/>
          <w:color w:val="auto"/>
          <w:sz w:val="20"/>
          <w:szCs w:val="20"/>
        </w:rPr>
        <w:t>Female</w:t>
      </w:r>
    </w:p>
    <w:p w14:paraId="7601CAF0" w14:textId="77777777" w:rsidR="00A558C9" w:rsidRPr="007C2B3C" w:rsidRDefault="00A558C9">
      <w:pPr>
        <w:pStyle w:val="SectionHeading2"/>
        <w:rPr>
          <w:rFonts w:asciiTheme="minorHAnsi" w:hAnsiTheme="minorHAnsi"/>
          <w:color w:val="auto"/>
          <w:sz w:val="20"/>
          <w:szCs w:val="20"/>
        </w:rPr>
      </w:pPr>
      <w:r w:rsidRPr="007C2B3C">
        <w:rPr>
          <w:rFonts w:asciiTheme="minorHAnsi" w:hAnsiTheme="minorHAnsi"/>
          <w:color w:val="auto"/>
          <w:sz w:val="20"/>
          <w:szCs w:val="20"/>
        </w:rPr>
        <w:t>Size (circle one):   XXL    XL    L    M    S</w:t>
      </w:r>
    </w:p>
    <w:p w14:paraId="3DD34216" w14:textId="77777777" w:rsidR="00B34CC7" w:rsidRPr="007C2B3C" w:rsidRDefault="00A558C9">
      <w:pPr>
        <w:pStyle w:val="SectionHeading2"/>
        <w:rPr>
          <w:rFonts w:asciiTheme="minorHAnsi" w:hAnsiTheme="minorHAnsi"/>
          <w:color w:val="auto"/>
          <w:sz w:val="20"/>
          <w:szCs w:val="20"/>
        </w:rPr>
      </w:pPr>
      <w:r w:rsidRPr="007C2B3C">
        <w:rPr>
          <w:rFonts w:asciiTheme="minorHAnsi" w:hAnsiTheme="minorHAnsi"/>
          <w:color w:val="auto"/>
          <w:sz w:val="20"/>
          <w:szCs w:val="20"/>
        </w:rPr>
        <w:tab/>
      </w:r>
      <w:r w:rsidRPr="007C2B3C">
        <w:rPr>
          <w:rFonts w:asciiTheme="minorHAnsi" w:hAnsiTheme="minorHAnsi"/>
          <w:color w:val="auto"/>
          <w:sz w:val="20"/>
          <w:szCs w:val="20"/>
        </w:rPr>
        <w:tab/>
      </w:r>
      <w:r w:rsidR="007C2B3C" w:rsidRPr="007C2B3C">
        <w:rPr>
          <w:rFonts w:asciiTheme="minorHAnsi" w:hAnsiTheme="minorHAnsi"/>
          <w:color w:val="auto"/>
          <w:sz w:val="20"/>
          <w:szCs w:val="20"/>
        </w:rPr>
        <w:t xml:space="preserve">  </w:t>
      </w:r>
      <w:r w:rsidRPr="007C2B3C">
        <w:rPr>
          <w:rFonts w:asciiTheme="minorHAnsi" w:hAnsiTheme="minorHAnsi"/>
          <w:color w:val="auto"/>
          <w:sz w:val="20"/>
          <w:szCs w:val="20"/>
        </w:rPr>
        <w:t>YL    YM    YS</w:t>
      </w:r>
    </w:p>
    <w:p w14:paraId="6C9B2B38" w14:textId="77777777" w:rsidR="00A558C9" w:rsidRDefault="00A558C9" w:rsidP="00A558C9">
      <w:pPr>
        <w:spacing w:after="0" w:line="240" w:lineRule="auto"/>
        <w:jc w:val="center"/>
        <w:rPr>
          <w:rFonts w:ascii="Times New Roman" w:hAnsi="Times New Roman"/>
          <w:b/>
        </w:rPr>
      </w:pPr>
      <w:r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439957B" wp14:editId="30282FD4">
                <wp:simplePos x="0" y="0"/>
                <wp:positionH relativeFrom="column">
                  <wp:posOffset>-53163</wp:posOffset>
                </wp:positionH>
                <wp:positionV relativeFrom="paragraph">
                  <wp:posOffset>69333</wp:posOffset>
                </wp:positionV>
                <wp:extent cx="2892056" cy="1679944"/>
                <wp:effectExtent l="0" t="0" r="22860" b="15875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2056" cy="16799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oval w14:anchorId="22B9B285" id="Oval 8" o:spid="_x0000_s1026" style="position:absolute;margin-left:-4.2pt;margin-top:5.45pt;width:227.7pt;height:132.3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" filled="f" strokecolor="#002060" strokeweight="2pt"/>
            </w:pict>
          </mc:Fallback>
        </mc:AlternateContent>
      </w:r>
    </w:p>
    <w:p w14:paraId="17D5EC65" w14:textId="77777777" w:rsidR="00A558C9" w:rsidRPr="00CE6F3D" w:rsidRDefault="00A558C9" w:rsidP="00A558C9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  <w:r w:rsidRPr="00CE6F3D">
        <w:rPr>
          <w:rFonts w:ascii="Times New Roman" w:hAnsi="Times New Roman"/>
          <w:b/>
          <w:sz w:val="24"/>
        </w:rPr>
        <w:t>Cost</w:t>
      </w:r>
      <w:r w:rsidR="00A27583" w:rsidRPr="00CE6F3D">
        <w:rPr>
          <w:rFonts w:ascii="Times New Roman" w:hAnsi="Times New Roman"/>
          <w:b/>
          <w:sz w:val="24"/>
        </w:rPr>
        <w:t xml:space="preserve"> per Person</w:t>
      </w:r>
    </w:p>
    <w:p w14:paraId="5DF4B276" w14:textId="77777777" w:rsidR="0048226E" w:rsidRDefault="0048226E" w:rsidP="00CE6F3D">
      <w:pPr>
        <w:spacing w:after="0" w:line="240" w:lineRule="auto"/>
        <w:rPr>
          <w:rFonts w:ascii="Times New Roman" w:hAnsi="Times New Roman"/>
          <w:sz w:val="18"/>
          <w:szCs w:val="18"/>
        </w:rPr>
      </w:pPr>
    </w:p>
    <w:p w14:paraId="3812FA43" w14:textId="76E6C828" w:rsidR="00A558C9" w:rsidRPr="00CE6F3D" w:rsidRDefault="00CE6F3D" w:rsidP="00A558C9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CE6F3D">
        <w:rPr>
          <w:rFonts w:ascii="Times New Roman" w:hAnsi="Times New Roman"/>
          <w:b/>
          <w:sz w:val="36"/>
          <w:szCs w:val="18"/>
        </w:rPr>
        <w:t>$25.00</w:t>
      </w:r>
    </w:p>
    <w:p w14:paraId="4B17B701" w14:textId="77777777" w:rsidR="003A06FE" w:rsidRDefault="003A06FE" w:rsidP="00A558C9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</w:p>
    <w:p w14:paraId="67D472F5" w14:textId="77777777" w:rsidR="0048226E" w:rsidRDefault="0048226E" w:rsidP="00A558C9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t>Price includes a T-Shirt; same day registration</w:t>
      </w:r>
    </w:p>
    <w:p w14:paraId="5C4B19C9" w14:textId="679B0CA2" w:rsidR="003A06FE" w:rsidRPr="00F56EC1" w:rsidRDefault="0048226E" w:rsidP="00A558C9">
      <w:pPr>
        <w:spacing w:after="0" w:line="240" w:lineRule="auto"/>
        <w:jc w:val="center"/>
        <w:rPr>
          <w:rFonts w:ascii="Times New Roman" w:hAnsi="Times New Roman"/>
          <w:sz w:val="18"/>
          <w:szCs w:val="18"/>
        </w:rPr>
      </w:pPr>
      <w:proofErr w:type="gramStart"/>
      <w:r>
        <w:rPr>
          <w:rFonts w:ascii="Times New Roman" w:hAnsi="Times New Roman"/>
          <w:sz w:val="18"/>
          <w:szCs w:val="18"/>
        </w:rPr>
        <w:t>does</w:t>
      </w:r>
      <w:proofErr w:type="gramEnd"/>
      <w:r>
        <w:rPr>
          <w:rFonts w:ascii="Times New Roman" w:hAnsi="Times New Roman"/>
          <w:sz w:val="18"/>
          <w:szCs w:val="18"/>
        </w:rPr>
        <w:t xml:space="preserve"> </w:t>
      </w:r>
      <w:r w:rsidRPr="0048226E">
        <w:rPr>
          <w:rFonts w:ascii="Times New Roman" w:hAnsi="Times New Roman"/>
          <w:b/>
          <w:sz w:val="18"/>
          <w:szCs w:val="18"/>
          <w:u w:val="single"/>
        </w:rPr>
        <w:t>NOT</w:t>
      </w:r>
      <w:r>
        <w:rPr>
          <w:rFonts w:ascii="Times New Roman" w:hAnsi="Times New Roman"/>
          <w:sz w:val="18"/>
          <w:szCs w:val="18"/>
        </w:rPr>
        <w:t xml:space="preserve"> </w:t>
      </w:r>
      <w:r w:rsidR="00CE6F3D">
        <w:rPr>
          <w:rFonts w:ascii="Times New Roman" w:hAnsi="Times New Roman"/>
          <w:sz w:val="18"/>
          <w:szCs w:val="18"/>
        </w:rPr>
        <w:t>guarantee size</w:t>
      </w:r>
      <w:r>
        <w:rPr>
          <w:rFonts w:ascii="Times New Roman" w:hAnsi="Times New Roman"/>
          <w:sz w:val="18"/>
          <w:szCs w:val="18"/>
        </w:rPr>
        <w:t xml:space="preserve"> </w:t>
      </w:r>
    </w:p>
    <w:p w14:paraId="48292CBB" w14:textId="77777777" w:rsidR="00A558C9" w:rsidRDefault="00A558C9" w:rsidP="00A558C9">
      <w:pPr>
        <w:suppressAutoHyphens/>
        <w:spacing w:after="0" w:line="240" w:lineRule="auto"/>
        <w:rPr>
          <w:rFonts w:ascii="Times New Roman" w:hAnsi="Times New Roman"/>
          <w:bCs/>
          <w:szCs w:val="20"/>
        </w:rPr>
      </w:pPr>
    </w:p>
    <w:p w14:paraId="6EA5CD4F" w14:textId="77777777" w:rsidR="00B34CC7" w:rsidRDefault="00B34CC7" w:rsidP="00A558C9">
      <w:pPr>
        <w:suppressAutoHyphens/>
        <w:spacing w:after="0" w:line="240" w:lineRule="auto"/>
        <w:rPr>
          <w:bCs/>
          <w:szCs w:val="20"/>
        </w:rPr>
      </w:pPr>
    </w:p>
    <w:p w14:paraId="36F1D3CE" w14:textId="77777777" w:rsidR="00CE6F3D" w:rsidRDefault="00CE6F3D" w:rsidP="00A558C9">
      <w:pPr>
        <w:suppressAutoHyphens/>
        <w:spacing w:after="0" w:line="240" w:lineRule="auto"/>
        <w:rPr>
          <w:bCs/>
          <w:szCs w:val="20"/>
        </w:rPr>
      </w:pPr>
    </w:p>
    <w:p w14:paraId="69C2458F" w14:textId="77777777" w:rsidR="00610B4F" w:rsidRDefault="00610B4F" w:rsidP="003C42D4">
      <w:pPr>
        <w:suppressAutoHyphens/>
        <w:spacing w:after="0" w:line="240" w:lineRule="auto"/>
        <w:jc w:val="center"/>
        <w:rPr>
          <w:bCs/>
          <w:szCs w:val="20"/>
        </w:rPr>
      </w:pPr>
    </w:p>
    <w:p w14:paraId="5CF37483" w14:textId="77777777" w:rsidR="00A558C9" w:rsidRDefault="00A558C9" w:rsidP="003C42D4">
      <w:pPr>
        <w:suppressAutoHyphens/>
        <w:spacing w:after="0" w:line="240" w:lineRule="auto"/>
        <w:jc w:val="center"/>
        <w:rPr>
          <w:bCs/>
          <w:szCs w:val="20"/>
        </w:rPr>
      </w:pPr>
      <w:r w:rsidRPr="007C2B3C">
        <w:rPr>
          <w:bCs/>
          <w:szCs w:val="20"/>
        </w:rPr>
        <w:t xml:space="preserve">Please remit your application and payment to: </w:t>
      </w:r>
      <w:r w:rsidRPr="007C2B3C">
        <w:rPr>
          <w:bCs/>
          <w:szCs w:val="20"/>
        </w:rPr>
        <w:tab/>
      </w:r>
    </w:p>
    <w:p w14:paraId="02C99F35" w14:textId="77777777" w:rsidR="00B22FD4" w:rsidRDefault="00B22FD4" w:rsidP="003C42D4">
      <w:pPr>
        <w:suppressAutoHyphens/>
        <w:spacing w:after="0" w:line="240" w:lineRule="auto"/>
        <w:jc w:val="center"/>
        <w:rPr>
          <w:bCs/>
          <w:szCs w:val="20"/>
        </w:rPr>
      </w:pPr>
      <w:r>
        <w:rPr>
          <w:bCs/>
          <w:szCs w:val="20"/>
        </w:rPr>
        <w:t>Naomi’s Hope Project</w:t>
      </w:r>
    </w:p>
    <w:p w14:paraId="0BED7106" w14:textId="77777777" w:rsidR="00D476FE" w:rsidRPr="007C2B3C" w:rsidRDefault="00B22FD4" w:rsidP="003C42D4">
      <w:pPr>
        <w:suppressAutoHyphens/>
        <w:spacing w:after="0" w:line="240" w:lineRule="auto"/>
        <w:jc w:val="center"/>
        <w:rPr>
          <w:bCs/>
          <w:szCs w:val="20"/>
        </w:rPr>
      </w:pPr>
      <w:r>
        <w:rPr>
          <w:bCs/>
          <w:szCs w:val="20"/>
        </w:rPr>
        <w:t xml:space="preserve">709 </w:t>
      </w:r>
      <w:proofErr w:type="spellStart"/>
      <w:r>
        <w:rPr>
          <w:bCs/>
          <w:szCs w:val="20"/>
        </w:rPr>
        <w:t>NuVue</w:t>
      </w:r>
      <w:proofErr w:type="spellEnd"/>
      <w:r>
        <w:rPr>
          <w:bCs/>
          <w:szCs w:val="20"/>
        </w:rPr>
        <w:t xml:space="preserve"> St</w:t>
      </w:r>
      <w:r w:rsidR="00D476FE">
        <w:rPr>
          <w:bCs/>
          <w:szCs w:val="20"/>
        </w:rPr>
        <w:t xml:space="preserve"> - Delta</w:t>
      </w:r>
    </w:p>
    <w:p w14:paraId="2F15B293" w14:textId="77777777" w:rsidR="00CB54DF" w:rsidRDefault="00A558C9" w:rsidP="003C42D4">
      <w:pPr>
        <w:suppressAutoHyphens/>
        <w:spacing w:after="0" w:line="240" w:lineRule="auto"/>
        <w:jc w:val="center"/>
      </w:pPr>
      <w:r w:rsidRPr="007C2B3C">
        <w:rPr>
          <w:bCs/>
          <w:szCs w:val="20"/>
        </w:rPr>
        <w:t xml:space="preserve">Or Email to </w:t>
      </w:r>
      <w:hyperlink r:id="rId17" w:history="1">
        <w:r w:rsidR="00B22FD4">
          <w:rPr>
            <w:rStyle w:val="Hyperlink"/>
            <w:bCs/>
            <w:szCs w:val="20"/>
          </w:rPr>
          <w:t>naomishopeproject</w:t>
        </w:r>
        <w:r w:rsidRPr="007C2B3C">
          <w:rPr>
            <w:rStyle w:val="Hyperlink"/>
            <w:bCs/>
            <w:szCs w:val="20"/>
          </w:rPr>
          <w:t>.org</w:t>
        </w:r>
      </w:hyperlink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0BFAEF0" wp14:editId="24A6D547">
                <wp:simplePos x="0" y="0"/>
                <wp:positionH relativeFrom="column">
                  <wp:posOffset>4794250</wp:posOffset>
                </wp:positionH>
                <wp:positionV relativeFrom="paragraph">
                  <wp:posOffset>3916680</wp:posOffset>
                </wp:positionV>
                <wp:extent cx="2488565" cy="1113155"/>
                <wp:effectExtent l="12700" t="5080" r="13335" b="5715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CBF2E9" w14:textId="77777777" w:rsidR="00A558C9" w:rsidRPr="00F56EC1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56EC1">
                              <w:rPr>
                                <w:rFonts w:ascii="Times New Roman" w:hAnsi="Times New Roman"/>
                                <w:b/>
                              </w:rPr>
                              <w:t>Fees</w:t>
                            </w:r>
                          </w:p>
                          <w:p w14:paraId="7432B107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56EC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Before July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Pr="00F56EC1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6EC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with guaranteed t-shirt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F56EC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$20</w:t>
                            </w:r>
                          </w:p>
                          <w:p w14:paraId="57BE5852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After July 1</w:t>
                            </w:r>
                            <w:r w:rsidRPr="00F56EC1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with NO guaranteed t-shirt - </w:t>
                            </w:r>
                            <w:r w:rsidRPr="00F56EC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$20</w:t>
                            </w:r>
                          </w:p>
                          <w:p w14:paraId="3C4F2884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43D22AEB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On Race Day - </w:t>
                            </w:r>
                            <w:r w:rsidRPr="00F56EC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  <w:p w14:paraId="70C5407A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*no guarantee of t-shirt or goodie bag</w:t>
                            </w:r>
                          </w:p>
                          <w:p w14:paraId="5A47709F" w14:textId="77777777" w:rsidR="00A558C9" w:rsidRPr="00F56EC1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*cash or check only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0BFAEF0" id="Text Box 7" o:spid="_x0000_s1034" type="#_x0000_t202" style="position:absolute;left:0;text-align:left;margin-left:377.5pt;margin-top:308.4pt;width:195.95pt;height:87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">
                <v:textbox>
                  <w:txbxContent>
                    <w:p w14:paraId="5DCBF2E9" w14:textId="77777777" w:rsidR="00A558C9" w:rsidRPr="00F56EC1" w:rsidRDefault="00A558C9" w:rsidP="00F56EC1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F56EC1">
                        <w:rPr>
                          <w:rFonts w:ascii="Times New Roman" w:hAnsi="Times New Roman"/>
                          <w:b/>
                        </w:rPr>
                        <w:t>Fees</w:t>
                      </w:r>
                    </w:p>
                    <w:p w14:paraId="7432B107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56EC1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Before July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 w:rsidRPr="00F56EC1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F56EC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with guaranteed t-shirt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- </w:t>
                      </w:r>
                      <w:r w:rsidRPr="00F56EC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$20</w:t>
                      </w:r>
                    </w:p>
                    <w:p w14:paraId="57BE5852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After July 1</w:t>
                      </w:r>
                      <w:r w:rsidRPr="00F56EC1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with NO guaranteed t-shirt - </w:t>
                      </w:r>
                      <w:r w:rsidRPr="00F56EC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$20</w:t>
                      </w:r>
                    </w:p>
                    <w:p w14:paraId="3C4F2884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43D22AEB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On Race Day - </w:t>
                      </w:r>
                      <w:r w:rsidRPr="00F56EC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$25</w:t>
                      </w:r>
                    </w:p>
                    <w:p w14:paraId="70C5407A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*no guarantee of t-shirt or goodie bag</w:t>
                      </w:r>
                    </w:p>
                    <w:p w14:paraId="5A47709F" w14:textId="77777777" w:rsidR="00A558C9" w:rsidRPr="00F56EC1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*cash or check only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F50BF17" wp14:editId="47BF94F8">
                <wp:simplePos x="0" y="0"/>
                <wp:positionH relativeFrom="column">
                  <wp:posOffset>4794250</wp:posOffset>
                </wp:positionH>
                <wp:positionV relativeFrom="paragraph">
                  <wp:posOffset>3916680</wp:posOffset>
                </wp:positionV>
                <wp:extent cx="2488565" cy="1113155"/>
                <wp:effectExtent l="12700" t="5080" r="13335" b="571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05B8F7" w14:textId="77777777" w:rsidR="00A558C9" w:rsidRPr="00F56EC1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56EC1">
                              <w:rPr>
                                <w:rFonts w:ascii="Times New Roman" w:hAnsi="Times New Roman"/>
                                <w:b/>
                              </w:rPr>
                              <w:t>Fees</w:t>
                            </w:r>
                          </w:p>
                          <w:p w14:paraId="2E95A58A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56EC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Before July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Pr="00F56EC1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6EC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with guaranteed t-shirt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F56EC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$20</w:t>
                            </w:r>
                          </w:p>
                          <w:p w14:paraId="3DFC6664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After July 1</w:t>
                            </w:r>
                            <w:r w:rsidRPr="00F56EC1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with NO guaranteed t-shirt - </w:t>
                            </w:r>
                            <w:r w:rsidRPr="00F56EC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$20</w:t>
                            </w:r>
                          </w:p>
                          <w:p w14:paraId="16F0DA34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30EFC87F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On Race Day - </w:t>
                            </w:r>
                            <w:r w:rsidRPr="00F56EC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  <w:p w14:paraId="79EB6E2D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*no guarantee of t-shirt or goodie bag</w:t>
                            </w:r>
                          </w:p>
                          <w:p w14:paraId="57EE9D79" w14:textId="77777777" w:rsidR="00A558C9" w:rsidRPr="00F56EC1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*cash or check only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2F50BF17" id="Text Box 5" o:spid="_x0000_s1035" type="#_x0000_t202" style="position:absolute;left:0;text-align:left;margin-left:377.5pt;margin-top:308.4pt;width:195.95pt;height:87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">
                <v:textbox>
                  <w:txbxContent>
                    <w:p w14:paraId="1805B8F7" w14:textId="77777777" w:rsidR="00A558C9" w:rsidRPr="00F56EC1" w:rsidRDefault="00A558C9" w:rsidP="00F56EC1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F56EC1">
                        <w:rPr>
                          <w:rFonts w:ascii="Times New Roman" w:hAnsi="Times New Roman"/>
                          <w:b/>
                        </w:rPr>
                        <w:t>Fees</w:t>
                      </w:r>
                    </w:p>
                    <w:p w14:paraId="2E95A58A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56EC1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Before July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 w:rsidRPr="00F56EC1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F56EC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with guaranteed t-shirt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- </w:t>
                      </w:r>
                      <w:r w:rsidRPr="00F56EC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$20</w:t>
                      </w:r>
                    </w:p>
                    <w:p w14:paraId="3DFC6664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After July 1</w:t>
                      </w:r>
                      <w:r w:rsidRPr="00F56EC1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with NO guaranteed t-shirt - </w:t>
                      </w:r>
                      <w:r w:rsidRPr="00F56EC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$20</w:t>
                      </w:r>
                    </w:p>
                    <w:p w14:paraId="16F0DA34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30EFC87F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On Race Day - </w:t>
                      </w:r>
                      <w:r w:rsidRPr="00F56EC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$25</w:t>
                      </w:r>
                    </w:p>
                    <w:p w14:paraId="79EB6E2D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*no guarantee of t-shirt or goodie bag</w:t>
                      </w:r>
                    </w:p>
                    <w:p w14:paraId="57EE9D79" w14:textId="77777777" w:rsidR="00A558C9" w:rsidRPr="00F56EC1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*cash or check only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C2D01A" wp14:editId="1BB63F67">
                <wp:simplePos x="0" y="0"/>
                <wp:positionH relativeFrom="column">
                  <wp:posOffset>4794250</wp:posOffset>
                </wp:positionH>
                <wp:positionV relativeFrom="paragraph">
                  <wp:posOffset>3916680</wp:posOffset>
                </wp:positionV>
                <wp:extent cx="2488565" cy="1113155"/>
                <wp:effectExtent l="12700" t="5080" r="13335" b="571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8565" cy="1113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AE220" w14:textId="77777777" w:rsidR="00A558C9" w:rsidRPr="00F56EC1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  <w:r w:rsidRPr="00F56EC1">
                              <w:rPr>
                                <w:rFonts w:ascii="Times New Roman" w:hAnsi="Times New Roman"/>
                                <w:b/>
                              </w:rPr>
                              <w:t>Fees</w:t>
                            </w:r>
                          </w:p>
                          <w:p w14:paraId="6D91D5F1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 w:rsidRPr="00F56EC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Before July 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1</w:t>
                            </w:r>
                            <w:r w:rsidRPr="00F56EC1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56EC1"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with guaranteed t-shirt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Pr="00F56EC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$20</w:t>
                            </w:r>
                          </w:p>
                          <w:p w14:paraId="0EC9631C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After July 1</w:t>
                            </w:r>
                            <w:r w:rsidRPr="00F56EC1">
                              <w:rPr>
                                <w:rFonts w:ascii="Times New Roman" w:hAnsi="Times New Roman"/>
                                <w:sz w:val="18"/>
                                <w:szCs w:val="1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 with NO guaranteed t-shirt - </w:t>
                            </w:r>
                            <w:r w:rsidRPr="00F56EC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$20</w:t>
                            </w:r>
                          </w:p>
                          <w:p w14:paraId="5EEBD3A8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</w:p>
                          <w:p w14:paraId="1823AD80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On Race Day - </w:t>
                            </w:r>
                            <w:r w:rsidRPr="00F56EC1">
                              <w:rPr>
                                <w:rFonts w:ascii="Times New Roman" w:hAnsi="Times New Roman"/>
                                <w:b/>
                                <w:sz w:val="18"/>
                                <w:szCs w:val="18"/>
                              </w:rPr>
                              <w:t>$25</w:t>
                            </w:r>
                          </w:p>
                          <w:p w14:paraId="2BC3B655" w14:textId="77777777" w:rsidR="00A558C9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>*no guarantee of t-shirt or goodie bag</w:t>
                            </w:r>
                          </w:p>
                          <w:p w14:paraId="0E36A284" w14:textId="77777777" w:rsidR="00A558C9" w:rsidRPr="00F56EC1" w:rsidRDefault="00A558C9" w:rsidP="00F56EC1">
                            <w:pPr>
                              <w:jc w:val="center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  <w:t xml:space="preserve">*cash or check only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BC2D01A" id="Text Box 3" o:spid="_x0000_s1036" type="#_x0000_t202" style="position:absolute;left:0;text-align:left;margin-left:377.5pt;margin-top:308.4pt;width:195.95pt;height:87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">
                <v:textbox>
                  <w:txbxContent>
                    <w:p w14:paraId="650AE220" w14:textId="77777777" w:rsidR="00A558C9" w:rsidRPr="00F56EC1" w:rsidRDefault="00A558C9" w:rsidP="00F56EC1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  <w:r w:rsidRPr="00F56EC1">
                        <w:rPr>
                          <w:rFonts w:ascii="Times New Roman" w:hAnsi="Times New Roman"/>
                          <w:b/>
                        </w:rPr>
                        <w:t>Fees</w:t>
                      </w:r>
                    </w:p>
                    <w:p w14:paraId="6D91D5F1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 w:rsidRPr="00F56EC1"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Before July 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1</w:t>
                      </w:r>
                      <w:r w:rsidRPr="00F56EC1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</w:t>
                      </w:r>
                      <w:r w:rsidRPr="00F56EC1">
                        <w:rPr>
                          <w:rFonts w:ascii="Times New Roman" w:hAnsi="Times New Roman"/>
                          <w:sz w:val="18"/>
                          <w:szCs w:val="18"/>
                        </w:rPr>
                        <w:t>with guaranteed t-shirt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- </w:t>
                      </w:r>
                      <w:r w:rsidRPr="00F56EC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$20</w:t>
                      </w:r>
                    </w:p>
                    <w:p w14:paraId="0EC9631C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After July 1</w:t>
                      </w:r>
                      <w:r w:rsidRPr="00F56EC1">
                        <w:rPr>
                          <w:rFonts w:ascii="Times New Roman" w:hAnsi="Times New Roman"/>
                          <w:sz w:val="18"/>
                          <w:szCs w:val="18"/>
                          <w:vertAlign w:val="superscript"/>
                        </w:rPr>
                        <w:t>st</w:t>
                      </w: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 with NO guaranteed t-shirt - </w:t>
                      </w:r>
                      <w:r w:rsidRPr="00F56EC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$20</w:t>
                      </w:r>
                    </w:p>
                    <w:p w14:paraId="5EEBD3A8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</w:p>
                    <w:p w14:paraId="1823AD80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On Race Day - </w:t>
                      </w:r>
                      <w:r w:rsidRPr="00F56EC1">
                        <w:rPr>
                          <w:rFonts w:ascii="Times New Roman" w:hAnsi="Times New Roman"/>
                          <w:b/>
                          <w:sz w:val="18"/>
                          <w:szCs w:val="18"/>
                        </w:rPr>
                        <w:t>$25</w:t>
                      </w:r>
                    </w:p>
                    <w:p w14:paraId="2BC3B655" w14:textId="77777777" w:rsidR="00A558C9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>*no guarantee of t-shirt or goodie bag</w:t>
                      </w:r>
                    </w:p>
                    <w:p w14:paraId="0E36A284" w14:textId="77777777" w:rsidR="00A558C9" w:rsidRPr="00F56EC1" w:rsidRDefault="00A558C9" w:rsidP="00F56EC1">
                      <w:pPr>
                        <w:jc w:val="center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sz w:val="18"/>
                          <w:szCs w:val="18"/>
                        </w:rPr>
                        <w:t xml:space="preserve">*cash or check only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54DF" w:rsidSect="00CB54DF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rmal436 BT">
    <w:altName w:val="Mistral"/>
    <w:charset w:val="00"/>
    <w:family w:val="script"/>
    <w:pitch w:val="variable"/>
    <w:sig w:usb0="00000001" w:usb1="1000204A" w:usb2="00000000" w:usb3="00000000" w:csb0="0000001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6BD0B8C"/>
    <w:multiLevelType w:val="hybridMultilevel"/>
    <w:tmpl w:val="79DA01AA"/>
    <w:lvl w:ilvl="0" w:tplc="908A8A2E">
      <w:start w:val="6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D6B5241"/>
    <w:multiLevelType w:val="hybridMultilevel"/>
    <w:tmpl w:val="A86807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623F20"/>
    <w:multiLevelType w:val="hybridMultilevel"/>
    <w:tmpl w:val="11CAAFC2"/>
    <w:lvl w:ilvl="0" w:tplc="1A30F492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AD836F5"/>
    <w:multiLevelType w:val="hybridMultilevel"/>
    <w:tmpl w:val="2E62E1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CDA7CA8"/>
    <w:multiLevelType w:val="hybridMultilevel"/>
    <w:tmpl w:val="EC0655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A2C4334"/>
    <w:multiLevelType w:val="hybridMultilevel"/>
    <w:tmpl w:val="8390C87A"/>
    <w:lvl w:ilvl="0" w:tplc="9C725E70">
      <w:start w:val="6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6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C4F"/>
    <w:rsid w:val="000157BC"/>
    <w:rsid w:val="00027395"/>
    <w:rsid w:val="000E6E87"/>
    <w:rsid w:val="001302FA"/>
    <w:rsid w:val="00163FD5"/>
    <w:rsid w:val="001E3EEB"/>
    <w:rsid w:val="002D34D0"/>
    <w:rsid w:val="002F331E"/>
    <w:rsid w:val="00340690"/>
    <w:rsid w:val="003A06FE"/>
    <w:rsid w:val="003B5AE6"/>
    <w:rsid w:val="003C42D4"/>
    <w:rsid w:val="00417848"/>
    <w:rsid w:val="00450846"/>
    <w:rsid w:val="0048226E"/>
    <w:rsid w:val="004F5933"/>
    <w:rsid w:val="0055271A"/>
    <w:rsid w:val="00556BF0"/>
    <w:rsid w:val="005D3850"/>
    <w:rsid w:val="00610B4F"/>
    <w:rsid w:val="006A4058"/>
    <w:rsid w:val="00755D44"/>
    <w:rsid w:val="00787C4F"/>
    <w:rsid w:val="007914FA"/>
    <w:rsid w:val="007C2B3C"/>
    <w:rsid w:val="007C2D55"/>
    <w:rsid w:val="0085251E"/>
    <w:rsid w:val="008F236E"/>
    <w:rsid w:val="009017FB"/>
    <w:rsid w:val="009247B6"/>
    <w:rsid w:val="00971FC3"/>
    <w:rsid w:val="009F3B98"/>
    <w:rsid w:val="00A27583"/>
    <w:rsid w:val="00A558C9"/>
    <w:rsid w:val="00A82734"/>
    <w:rsid w:val="00B22FD4"/>
    <w:rsid w:val="00B2477F"/>
    <w:rsid w:val="00B3189D"/>
    <w:rsid w:val="00B34CC7"/>
    <w:rsid w:val="00B84EBF"/>
    <w:rsid w:val="00C01D0F"/>
    <w:rsid w:val="00CB54DF"/>
    <w:rsid w:val="00CE6F3D"/>
    <w:rsid w:val="00D476FE"/>
    <w:rsid w:val="00DA145D"/>
    <w:rsid w:val="00DC66B0"/>
    <w:rsid w:val="00EA4B55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2B78B4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character" w:styleId="Hyperlink">
    <w:name w:val="Hyperlink"/>
    <w:uiPriority w:val="99"/>
    <w:unhideWhenUsed/>
    <w:rsid w:val="00971FC3"/>
    <w:rPr>
      <w:color w:val="0000FF"/>
      <w:u w:val="single"/>
    </w:rPr>
  </w:style>
  <w:style w:type="paragraph" w:styleId="ListParagraph">
    <w:name w:val="List Paragraph"/>
    <w:basedOn w:val="Normal"/>
    <w:uiPriority w:val="34"/>
    <w:unhideWhenUsed/>
    <w:qFormat/>
    <w:rsid w:val="00C01D0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4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nhideWhenUsed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rochureTitle">
    <w:name w:val="Brochure Title"/>
    <w:basedOn w:val="Normal"/>
    <w:qFormat/>
    <w:rsid w:val="00CB54DF"/>
    <w:pPr>
      <w:spacing w:line="312" w:lineRule="auto"/>
      <w:jc w:val="both"/>
    </w:pPr>
    <w:rPr>
      <w:rFonts w:asciiTheme="majorHAnsi" w:hAnsiTheme="majorHAnsi"/>
      <w:color w:val="4F81BD" w:themeColor="accent1"/>
      <w:sz w:val="32"/>
    </w:rPr>
  </w:style>
  <w:style w:type="paragraph" w:customStyle="1" w:styleId="8A2A7A62B8364C6DA158E52967F32244">
    <w:name w:val="8A2A7A62B8364C6DA158E52967F32244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styleId="Title">
    <w:name w:val="Title"/>
    <w:basedOn w:val="Normal"/>
    <w:link w:val="TitleChar"/>
    <w:uiPriority w:val="4"/>
    <w:semiHidden/>
    <w:unhideWhenUsed/>
    <w:qFormat/>
    <w:rsid w:val="00CB54DF"/>
    <w:pPr>
      <w:spacing w:after="0" w:line="312" w:lineRule="auto"/>
      <w:jc w:val="both"/>
    </w:pPr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character" w:customStyle="1" w:styleId="TitleChar">
    <w:name w:val="Title Char"/>
    <w:basedOn w:val="DefaultParagraphFont"/>
    <w:link w:val="Title"/>
    <w:uiPriority w:val="4"/>
    <w:semiHidden/>
    <w:rsid w:val="00CB54DF"/>
    <w:rPr>
      <w:rFonts w:asciiTheme="majorHAnsi" w:eastAsiaTheme="majorEastAsia" w:hAnsiTheme="majorHAnsi" w:cstheme="majorHAnsi"/>
      <w:b/>
      <w:bCs/>
      <w:color w:val="4F81BD" w:themeColor="accent1"/>
      <w:kern w:val="28"/>
      <w:sz w:val="32"/>
      <w:szCs w:val="5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B54D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54DF"/>
    <w:rPr>
      <w:rFonts w:ascii="Tahoma" w:hAnsi="Tahoma" w:cs="Tahoma"/>
      <w:sz w:val="16"/>
      <w:szCs w:val="16"/>
    </w:rPr>
  </w:style>
  <w:style w:type="paragraph" w:customStyle="1" w:styleId="BrochureSubtitle">
    <w:name w:val="Brochure Subtitle"/>
    <w:basedOn w:val="Normal"/>
    <w:qFormat/>
    <w:rsid w:val="00CB54DF"/>
    <w:pPr>
      <w:spacing w:before="60" w:after="120" w:line="240" w:lineRule="auto"/>
      <w:jc w:val="both"/>
    </w:pPr>
    <w:rPr>
      <w:i/>
      <w:color w:val="76923C" w:themeColor="accent3" w:themeShade="BF"/>
      <w:sz w:val="20"/>
    </w:rPr>
  </w:style>
  <w:style w:type="paragraph" w:customStyle="1" w:styleId="BrochureSubtitle2">
    <w:name w:val="Brochure Subtitle 2"/>
    <w:basedOn w:val="Normal"/>
    <w:qFormat/>
    <w:rsid w:val="00CB54DF"/>
    <w:pPr>
      <w:spacing w:before="120" w:after="120" w:line="384" w:lineRule="auto"/>
    </w:pPr>
    <w:rPr>
      <w:i/>
      <w:color w:val="76923C" w:themeColor="accent3" w:themeShade="BF"/>
      <w:sz w:val="20"/>
    </w:rPr>
  </w:style>
  <w:style w:type="paragraph" w:customStyle="1" w:styleId="SectionHeading2">
    <w:name w:val="Section Heading 2"/>
    <w:basedOn w:val="Normal"/>
    <w:qFormat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BrochureCopy">
    <w:name w:val="Brochure Copy"/>
    <w:basedOn w:val="Normal"/>
    <w:qFormat/>
    <w:rsid w:val="00CB54DF"/>
    <w:pPr>
      <w:spacing w:after="120" w:line="300" w:lineRule="auto"/>
    </w:pPr>
    <w:rPr>
      <w:sz w:val="18"/>
    </w:rPr>
  </w:style>
  <w:style w:type="paragraph" w:customStyle="1" w:styleId="SectionHeading1">
    <w:name w:val="Section Heading 1"/>
    <w:basedOn w:val="SectionHeading2"/>
    <w:qFormat/>
    <w:rsid w:val="00CB54DF"/>
    <w:rPr>
      <w:sz w:val="28"/>
    </w:rPr>
  </w:style>
  <w:style w:type="paragraph" w:customStyle="1" w:styleId="CaptionHeading">
    <w:name w:val="Caption Heading"/>
    <w:basedOn w:val="Normal"/>
    <w:qFormat/>
    <w:rsid w:val="00CB54DF"/>
    <w:pPr>
      <w:spacing w:after="120" w:line="312" w:lineRule="auto"/>
    </w:pPr>
    <w:rPr>
      <w:rFonts w:asciiTheme="majorHAnsi" w:hAnsiTheme="majorHAnsi"/>
      <w:color w:val="76923C" w:themeColor="accent3" w:themeShade="BF"/>
      <w:sz w:val="20"/>
    </w:rPr>
  </w:style>
  <w:style w:type="paragraph" w:customStyle="1" w:styleId="BrochureCaption">
    <w:name w:val="Brochure Caption"/>
    <w:basedOn w:val="Normal"/>
    <w:qFormat/>
    <w:rsid w:val="00CB54DF"/>
    <w:pPr>
      <w:spacing w:after="0" w:line="432" w:lineRule="auto"/>
    </w:pPr>
    <w:rPr>
      <w:i/>
      <w:color w:val="76923C" w:themeColor="accent3" w:themeShade="BF"/>
      <w:sz w:val="18"/>
    </w:rPr>
  </w:style>
  <w:style w:type="paragraph" w:customStyle="1" w:styleId="ContactInformation">
    <w:name w:val="Contact Information"/>
    <w:basedOn w:val="Normal"/>
    <w:qFormat/>
    <w:rsid w:val="00CB54DF"/>
    <w:pPr>
      <w:spacing w:after="0"/>
    </w:pPr>
    <w:rPr>
      <w:color w:val="4F81BD" w:themeColor="accent1"/>
      <w:sz w:val="18"/>
    </w:rPr>
  </w:style>
  <w:style w:type="paragraph" w:customStyle="1" w:styleId="ContactInformationHeading">
    <w:name w:val="Contact Information Heading"/>
    <w:basedOn w:val="Normal"/>
    <w:qFormat/>
    <w:rsid w:val="00CB54DF"/>
    <w:pPr>
      <w:spacing w:before="240" w:after="80"/>
    </w:pPr>
    <w:rPr>
      <w:rFonts w:asciiTheme="majorHAnsi" w:hAnsiTheme="majorHAnsi"/>
      <w:color w:val="4F81BD" w:themeColor="accent1"/>
    </w:rPr>
  </w:style>
  <w:style w:type="paragraph" w:customStyle="1" w:styleId="WebSiteAddress">
    <w:name w:val="Web Site Address"/>
    <w:basedOn w:val="Normal"/>
    <w:qFormat/>
    <w:rsid w:val="00CB54DF"/>
    <w:pPr>
      <w:spacing w:before="240" w:after="80"/>
    </w:pPr>
    <w:rPr>
      <w:color w:val="4F81BD" w:themeColor="accent1"/>
    </w:rPr>
  </w:style>
  <w:style w:type="paragraph" w:customStyle="1" w:styleId="BrochureList">
    <w:name w:val="Brochure List"/>
    <w:basedOn w:val="BrochureCopy"/>
    <w:qFormat/>
    <w:rsid w:val="00CB54DF"/>
    <w:pPr>
      <w:numPr>
        <w:numId w:val="1"/>
      </w:numPr>
    </w:pPr>
  </w:style>
  <w:style w:type="paragraph" w:customStyle="1" w:styleId="D3698C1BF2294BD59E4F83170C820D561">
    <w:name w:val="D3698C1BF2294BD59E4F83170C820D561"/>
    <w:rsid w:val="00CB54DF"/>
    <w:pPr>
      <w:spacing w:before="240" w:after="80"/>
      <w:outlineLvl w:val="1"/>
    </w:pPr>
    <w:rPr>
      <w:rFonts w:asciiTheme="majorHAnsi" w:hAnsiTheme="majorHAnsi"/>
      <w:color w:val="4F81BD" w:themeColor="accent1"/>
    </w:rPr>
  </w:style>
  <w:style w:type="paragraph" w:customStyle="1" w:styleId="64BDA2DDABEB45E6A11282D2E8E1D23E">
    <w:name w:val="64BDA2DDABEB45E6A11282D2E8E1D23E"/>
    <w:rsid w:val="00CB54DF"/>
    <w:pPr>
      <w:spacing w:before="240" w:after="80"/>
    </w:pPr>
    <w:rPr>
      <w:color w:val="4F81BD" w:themeColor="accent1"/>
    </w:rPr>
  </w:style>
  <w:style w:type="character" w:styleId="PlaceholderText">
    <w:name w:val="Placeholder Text"/>
    <w:basedOn w:val="DefaultParagraphFont"/>
    <w:uiPriority w:val="99"/>
    <w:semiHidden/>
    <w:rsid w:val="00B84EBF"/>
    <w:rPr>
      <w:color w:val="808080"/>
    </w:rPr>
  </w:style>
  <w:style w:type="character" w:styleId="Hyperlink">
    <w:name w:val="Hyperlink"/>
    <w:uiPriority w:val="99"/>
    <w:unhideWhenUsed/>
    <w:rsid w:val="00971FC3"/>
    <w:rPr>
      <w:color w:val="0000FF"/>
      <w:u w:val="single"/>
    </w:rPr>
  </w:style>
  <w:style w:type="paragraph" w:styleId="ListParagraph">
    <w:name w:val="List Paragraph"/>
    <w:basedOn w:val="Normal"/>
    <w:uiPriority w:val="34"/>
    <w:unhideWhenUsed/>
    <w:qFormat/>
    <w:rsid w:val="00C01D0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director@deltacolorado.org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0.jpg"/><Relationship Id="rId17" Type="http://schemas.openxmlformats.org/officeDocument/2006/relationships/hyperlink" Target="mailto:director@deltacolorado.org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www.naomishopeproject.org" TargetMode="Externa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10" Type="http://schemas.openxmlformats.org/officeDocument/2006/relationships/hyperlink" Target="http://www.naomishopeproject.org" TargetMode="Externa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image" Target="media/image1.jpg"/><Relationship Id="rId14" Type="http://schemas.openxmlformats.org/officeDocument/2006/relationships/hyperlink" Target="mailto:director@deltacolorado.org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ECEPTION\AppData\Roaming\Microsoft\Templates\Brochu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inionPro-Regula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ormal436 BT">
    <w:altName w:val="Mistral"/>
    <w:charset w:val="00"/>
    <w:family w:val="script"/>
    <w:pitch w:val="variable"/>
    <w:sig w:usb0="00000001" w:usb1="1000204A" w:usb2="00000000" w:usb3="00000000" w:csb0="00000011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5D0BB1"/>
    <w:multiLevelType w:val="hybridMultilevel"/>
    <w:tmpl w:val="D2F20380"/>
    <w:lvl w:ilvl="0" w:tplc="B61A71D8">
      <w:start w:val="1"/>
      <w:numFmt w:val="decimal"/>
      <w:pStyle w:val="BrochureList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66F"/>
    <w:rsid w:val="0003734F"/>
    <w:rsid w:val="001D28E4"/>
    <w:rsid w:val="00303377"/>
    <w:rsid w:val="003E248B"/>
    <w:rsid w:val="00604D1A"/>
    <w:rsid w:val="00622267"/>
    <w:rsid w:val="008C4037"/>
    <w:rsid w:val="009C617C"/>
    <w:rsid w:val="00A24655"/>
    <w:rsid w:val="00F2066F"/>
    <w:rsid w:val="00F55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DD6ED9B27C480091B8B15FDF97B6EA">
    <w:name w:val="05DD6ED9B27C480091B8B15FDF97B6EA"/>
  </w:style>
  <w:style w:type="paragraph" w:customStyle="1" w:styleId="BrochureCopy">
    <w:name w:val="Brochure Copy"/>
    <w:basedOn w:val="Normal"/>
    <w:qFormat/>
    <w:pPr>
      <w:spacing w:after="120" w:line="300" w:lineRule="auto"/>
    </w:pPr>
    <w:rPr>
      <w:rFonts w:eastAsiaTheme="minorHAnsi"/>
      <w:sz w:val="18"/>
    </w:rPr>
  </w:style>
  <w:style w:type="paragraph" w:customStyle="1" w:styleId="D03D6E89D5984C9494E77329F824BCA9">
    <w:name w:val="D03D6E89D5984C9494E77329F824BCA9"/>
  </w:style>
  <w:style w:type="paragraph" w:customStyle="1" w:styleId="F33CD68A86E2489D821FDC940F4C8B1B">
    <w:name w:val="F33CD68A86E2489D821FDC940F4C8B1B"/>
  </w:style>
  <w:style w:type="paragraph" w:customStyle="1" w:styleId="8B7A89ABDA7D4CB49B73BA713ECB5A8C">
    <w:name w:val="8B7A89ABDA7D4CB49B73BA713ECB5A8C"/>
  </w:style>
  <w:style w:type="paragraph" w:customStyle="1" w:styleId="1C976B445EF442A3B80E336DFB964810">
    <w:name w:val="1C976B445EF442A3B80E336DFB964810"/>
  </w:style>
  <w:style w:type="paragraph" w:customStyle="1" w:styleId="7B65EC2166DC4CB0B98BC6F0D2757653">
    <w:name w:val="7B65EC2166DC4CB0B98BC6F0D2757653"/>
  </w:style>
  <w:style w:type="paragraph" w:customStyle="1" w:styleId="2323EA1072AE4402AED0D17B179DE139">
    <w:name w:val="2323EA1072AE4402AED0D17B179DE139"/>
  </w:style>
  <w:style w:type="paragraph" w:customStyle="1" w:styleId="C70A9AA9215942788561AA939B628F5A">
    <w:name w:val="C70A9AA9215942788561AA939B628F5A"/>
  </w:style>
  <w:style w:type="paragraph" w:customStyle="1" w:styleId="1C5CD4D3A93B4CC0842E0455ABA38F61">
    <w:name w:val="1C5CD4D3A93B4CC0842E0455ABA38F61"/>
  </w:style>
  <w:style w:type="paragraph" w:customStyle="1" w:styleId="577386CD85C24D42A742A1A4A276EEAA">
    <w:name w:val="577386CD85C24D42A742A1A4A276EEAA"/>
  </w:style>
  <w:style w:type="paragraph" w:customStyle="1" w:styleId="327A496B393446D2B7DA5187E4BD0C86">
    <w:name w:val="327A496B393446D2B7DA5187E4BD0C86"/>
  </w:style>
  <w:style w:type="paragraph" w:customStyle="1" w:styleId="DE75475AD7F04AF4B33276152224C056">
    <w:name w:val="DE75475AD7F04AF4B33276152224C056"/>
  </w:style>
  <w:style w:type="paragraph" w:customStyle="1" w:styleId="8253ECE0FC2C4152850287B3611944E6">
    <w:name w:val="8253ECE0FC2C4152850287B3611944E6"/>
  </w:style>
  <w:style w:type="paragraph" w:customStyle="1" w:styleId="63B9692151974B1A885ADF059B05D0E9">
    <w:name w:val="63B9692151974B1A885ADF059B05D0E9"/>
  </w:style>
  <w:style w:type="paragraph" w:customStyle="1" w:styleId="BE2BE97FFBB142629E262FE1CA409141">
    <w:name w:val="BE2BE97FFBB142629E262FE1CA409141"/>
  </w:style>
  <w:style w:type="paragraph" w:customStyle="1" w:styleId="FA43259268834F2F8DB90BFD4F5CB5D3">
    <w:name w:val="FA43259268834F2F8DB90BFD4F5CB5D3"/>
  </w:style>
  <w:style w:type="paragraph" w:customStyle="1" w:styleId="D25554BA27664B13B15078EAB647760F">
    <w:name w:val="D25554BA27664B13B15078EAB647760F"/>
  </w:style>
  <w:style w:type="paragraph" w:customStyle="1" w:styleId="17350752769F457FB135F041C8886997">
    <w:name w:val="17350752769F457FB135F041C8886997"/>
  </w:style>
  <w:style w:type="paragraph" w:customStyle="1" w:styleId="2D52070ADBD34C96BBC672DF13426261">
    <w:name w:val="2D52070ADBD34C96BBC672DF13426261"/>
  </w:style>
  <w:style w:type="paragraph" w:customStyle="1" w:styleId="AE5787F970D14B92954EA63D5C93043B">
    <w:name w:val="AE5787F970D14B92954EA63D5C93043B"/>
  </w:style>
  <w:style w:type="paragraph" w:customStyle="1" w:styleId="2CCD3498D70A431E9F71080BDAFC1129">
    <w:name w:val="2CCD3498D70A431E9F71080BDAFC1129"/>
  </w:style>
  <w:style w:type="paragraph" w:customStyle="1" w:styleId="623E9E2999124097AE6010F9012CC965">
    <w:name w:val="623E9E2999124097AE6010F9012CC965"/>
  </w:style>
  <w:style w:type="paragraph" w:customStyle="1" w:styleId="BrochureSubtitle2">
    <w:name w:val="Brochure Subtitle 2"/>
    <w:basedOn w:val="Normal"/>
    <w:qFormat/>
    <w:pPr>
      <w:spacing w:before="120" w:after="120" w:line="384" w:lineRule="auto"/>
    </w:pPr>
    <w:rPr>
      <w:rFonts w:eastAsiaTheme="minorHAnsi"/>
      <w:i/>
      <w:color w:val="76923C" w:themeColor="accent3" w:themeShade="BF"/>
      <w:sz w:val="20"/>
    </w:rPr>
  </w:style>
  <w:style w:type="paragraph" w:customStyle="1" w:styleId="1061AE626E534965B61A65D46005CC61">
    <w:name w:val="1061AE626E534965B61A65D46005CC61"/>
  </w:style>
  <w:style w:type="paragraph" w:customStyle="1" w:styleId="37381A61EDF647DB9805152B4A7D06E1">
    <w:name w:val="37381A61EDF647DB9805152B4A7D06E1"/>
  </w:style>
  <w:style w:type="paragraph" w:customStyle="1" w:styleId="52451990B14B4FA7A0318852415A8F39">
    <w:name w:val="52451990B14B4FA7A0318852415A8F39"/>
  </w:style>
  <w:style w:type="paragraph" w:customStyle="1" w:styleId="BrochureList">
    <w:name w:val="Brochure List"/>
    <w:basedOn w:val="Normal"/>
    <w:qFormat/>
    <w:pPr>
      <w:numPr>
        <w:numId w:val="1"/>
      </w:numPr>
      <w:spacing w:after="120" w:line="300" w:lineRule="auto"/>
    </w:pPr>
    <w:rPr>
      <w:rFonts w:eastAsiaTheme="minorHAnsi"/>
      <w:sz w:val="18"/>
    </w:rPr>
  </w:style>
  <w:style w:type="paragraph" w:customStyle="1" w:styleId="FCA26A1CDE184856A1ED81F6D068CB94">
    <w:name w:val="FCA26A1CDE184856A1ED81F6D068CB94"/>
  </w:style>
  <w:style w:type="paragraph" w:customStyle="1" w:styleId="595800F171434F7E90B2C4D9D75E5A3A">
    <w:name w:val="595800F171434F7E90B2C4D9D75E5A3A"/>
  </w:style>
  <w:style w:type="paragraph" w:customStyle="1" w:styleId="E2374127BDA84C0D911B44740E0017A2">
    <w:name w:val="E2374127BDA84C0D911B44740E0017A2"/>
  </w:style>
  <w:style w:type="paragraph" w:customStyle="1" w:styleId="A816DF532C464B70B2A21A050066CCE0">
    <w:name w:val="A816DF532C464B70B2A21A050066CCE0"/>
  </w:style>
  <w:style w:type="paragraph" w:customStyle="1" w:styleId="78CE4A6790694D4D9CB7C19BB472BB42">
    <w:name w:val="78CE4A6790694D4D9CB7C19BB472BB4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DD6ED9B27C480091B8B15FDF97B6EA">
    <w:name w:val="05DD6ED9B27C480091B8B15FDF97B6EA"/>
  </w:style>
  <w:style w:type="paragraph" w:customStyle="1" w:styleId="BrochureCopy">
    <w:name w:val="Brochure Copy"/>
    <w:basedOn w:val="Normal"/>
    <w:qFormat/>
    <w:pPr>
      <w:spacing w:after="120" w:line="300" w:lineRule="auto"/>
    </w:pPr>
    <w:rPr>
      <w:rFonts w:eastAsiaTheme="minorHAnsi"/>
      <w:sz w:val="18"/>
    </w:rPr>
  </w:style>
  <w:style w:type="paragraph" w:customStyle="1" w:styleId="D03D6E89D5984C9494E77329F824BCA9">
    <w:name w:val="D03D6E89D5984C9494E77329F824BCA9"/>
  </w:style>
  <w:style w:type="paragraph" w:customStyle="1" w:styleId="F33CD68A86E2489D821FDC940F4C8B1B">
    <w:name w:val="F33CD68A86E2489D821FDC940F4C8B1B"/>
  </w:style>
  <w:style w:type="paragraph" w:customStyle="1" w:styleId="8B7A89ABDA7D4CB49B73BA713ECB5A8C">
    <w:name w:val="8B7A89ABDA7D4CB49B73BA713ECB5A8C"/>
  </w:style>
  <w:style w:type="paragraph" w:customStyle="1" w:styleId="1C976B445EF442A3B80E336DFB964810">
    <w:name w:val="1C976B445EF442A3B80E336DFB964810"/>
  </w:style>
  <w:style w:type="paragraph" w:customStyle="1" w:styleId="7B65EC2166DC4CB0B98BC6F0D2757653">
    <w:name w:val="7B65EC2166DC4CB0B98BC6F0D2757653"/>
  </w:style>
  <w:style w:type="paragraph" w:customStyle="1" w:styleId="2323EA1072AE4402AED0D17B179DE139">
    <w:name w:val="2323EA1072AE4402AED0D17B179DE139"/>
  </w:style>
  <w:style w:type="paragraph" w:customStyle="1" w:styleId="C70A9AA9215942788561AA939B628F5A">
    <w:name w:val="C70A9AA9215942788561AA939B628F5A"/>
  </w:style>
  <w:style w:type="paragraph" w:customStyle="1" w:styleId="1C5CD4D3A93B4CC0842E0455ABA38F61">
    <w:name w:val="1C5CD4D3A93B4CC0842E0455ABA38F61"/>
  </w:style>
  <w:style w:type="paragraph" w:customStyle="1" w:styleId="577386CD85C24D42A742A1A4A276EEAA">
    <w:name w:val="577386CD85C24D42A742A1A4A276EEAA"/>
  </w:style>
  <w:style w:type="paragraph" w:customStyle="1" w:styleId="327A496B393446D2B7DA5187E4BD0C86">
    <w:name w:val="327A496B393446D2B7DA5187E4BD0C86"/>
  </w:style>
  <w:style w:type="paragraph" w:customStyle="1" w:styleId="DE75475AD7F04AF4B33276152224C056">
    <w:name w:val="DE75475AD7F04AF4B33276152224C056"/>
  </w:style>
  <w:style w:type="paragraph" w:customStyle="1" w:styleId="8253ECE0FC2C4152850287B3611944E6">
    <w:name w:val="8253ECE0FC2C4152850287B3611944E6"/>
  </w:style>
  <w:style w:type="paragraph" w:customStyle="1" w:styleId="63B9692151974B1A885ADF059B05D0E9">
    <w:name w:val="63B9692151974B1A885ADF059B05D0E9"/>
  </w:style>
  <w:style w:type="paragraph" w:customStyle="1" w:styleId="BE2BE97FFBB142629E262FE1CA409141">
    <w:name w:val="BE2BE97FFBB142629E262FE1CA409141"/>
  </w:style>
  <w:style w:type="paragraph" w:customStyle="1" w:styleId="FA43259268834F2F8DB90BFD4F5CB5D3">
    <w:name w:val="FA43259268834F2F8DB90BFD4F5CB5D3"/>
  </w:style>
  <w:style w:type="paragraph" w:customStyle="1" w:styleId="D25554BA27664B13B15078EAB647760F">
    <w:name w:val="D25554BA27664B13B15078EAB647760F"/>
  </w:style>
  <w:style w:type="paragraph" w:customStyle="1" w:styleId="17350752769F457FB135F041C8886997">
    <w:name w:val="17350752769F457FB135F041C8886997"/>
  </w:style>
  <w:style w:type="paragraph" w:customStyle="1" w:styleId="2D52070ADBD34C96BBC672DF13426261">
    <w:name w:val="2D52070ADBD34C96BBC672DF13426261"/>
  </w:style>
  <w:style w:type="paragraph" w:customStyle="1" w:styleId="AE5787F970D14B92954EA63D5C93043B">
    <w:name w:val="AE5787F970D14B92954EA63D5C93043B"/>
  </w:style>
  <w:style w:type="paragraph" w:customStyle="1" w:styleId="2CCD3498D70A431E9F71080BDAFC1129">
    <w:name w:val="2CCD3498D70A431E9F71080BDAFC1129"/>
  </w:style>
  <w:style w:type="paragraph" w:customStyle="1" w:styleId="623E9E2999124097AE6010F9012CC965">
    <w:name w:val="623E9E2999124097AE6010F9012CC965"/>
  </w:style>
  <w:style w:type="paragraph" w:customStyle="1" w:styleId="BrochureSubtitle2">
    <w:name w:val="Brochure Subtitle 2"/>
    <w:basedOn w:val="Normal"/>
    <w:qFormat/>
    <w:pPr>
      <w:spacing w:before="120" w:after="120" w:line="384" w:lineRule="auto"/>
    </w:pPr>
    <w:rPr>
      <w:rFonts w:eastAsiaTheme="minorHAnsi"/>
      <w:i/>
      <w:color w:val="76923C" w:themeColor="accent3" w:themeShade="BF"/>
      <w:sz w:val="20"/>
    </w:rPr>
  </w:style>
  <w:style w:type="paragraph" w:customStyle="1" w:styleId="1061AE626E534965B61A65D46005CC61">
    <w:name w:val="1061AE626E534965B61A65D46005CC61"/>
  </w:style>
  <w:style w:type="paragraph" w:customStyle="1" w:styleId="37381A61EDF647DB9805152B4A7D06E1">
    <w:name w:val="37381A61EDF647DB9805152B4A7D06E1"/>
  </w:style>
  <w:style w:type="paragraph" w:customStyle="1" w:styleId="52451990B14B4FA7A0318852415A8F39">
    <w:name w:val="52451990B14B4FA7A0318852415A8F39"/>
  </w:style>
  <w:style w:type="paragraph" w:customStyle="1" w:styleId="BrochureList">
    <w:name w:val="Brochure List"/>
    <w:basedOn w:val="Normal"/>
    <w:qFormat/>
    <w:pPr>
      <w:numPr>
        <w:numId w:val="1"/>
      </w:numPr>
      <w:spacing w:after="120" w:line="300" w:lineRule="auto"/>
    </w:pPr>
    <w:rPr>
      <w:rFonts w:eastAsiaTheme="minorHAnsi"/>
      <w:sz w:val="18"/>
    </w:rPr>
  </w:style>
  <w:style w:type="paragraph" w:customStyle="1" w:styleId="FCA26A1CDE184856A1ED81F6D068CB94">
    <w:name w:val="FCA26A1CDE184856A1ED81F6D068CB94"/>
  </w:style>
  <w:style w:type="paragraph" w:customStyle="1" w:styleId="595800F171434F7E90B2C4D9D75E5A3A">
    <w:name w:val="595800F171434F7E90B2C4D9D75E5A3A"/>
  </w:style>
  <w:style w:type="paragraph" w:customStyle="1" w:styleId="E2374127BDA84C0D911B44740E0017A2">
    <w:name w:val="E2374127BDA84C0D911B44740E0017A2"/>
  </w:style>
  <w:style w:type="paragraph" w:customStyle="1" w:styleId="A816DF532C464B70B2A21A050066CCE0">
    <w:name w:val="A816DF532C464B70B2A21A050066CCE0"/>
  </w:style>
  <w:style w:type="paragraph" w:customStyle="1" w:styleId="78CE4A6790694D4D9CB7C19BB472BB42">
    <w:name w:val="78CE4A6790694D4D9CB7C19BB472BB4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100000" t="-60000" r="100000" b="20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100000" t="100000" r="100000" b="10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/>
  <Abstract/>
  <CompanyAddress>Offered by Naomi’s Hope Project
709 NuVue St., Delta, CO 81416</CompanyAddress>
  <CompanyPhone>970-209-8978</CompanyPhone>
  <CompanyFax>970-874-8618</CompanyFax>
  <CompanyEmail/>
</CoverPage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A08F6DC-0ACC-4157-A32B-7F1A83CBFA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703387C-E9AD-415E-8377-325BFFEED5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0</TotalTime>
  <Pages>2</Pages>
  <Words>185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Brochure (8 1/2 x 11, landscape, 2-fold)</vt:lpstr>
    </vt:vector>
  </TitlesOfParts>
  <Company>Horseshoe Tournament</Company>
  <LinksUpToDate>false</LinksUpToDate>
  <CharactersWithSpaces>1244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 (8 1/2 x 11, landscape, 2-fold)</dc:title>
  <dc:creator>Chamber</dc:creator>
  <cp:lastModifiedBy>HHLap3</cp:lastModifiedBy>
  <cp:revision>2</cp:revision>
  <cp:lastPrinted>2019-07-08T16:51:00Z</cp:lastPrinted>
  <dcterms:created xsi:type="dcterms:W3CDTF">2019-07-08T16:53:00Z</dcterms:created>
  <dcterms:modified xsi:type="dcterms:W3CDTF">2019-07-08T16:53:00Z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TC100726679990</vt:lpwstr>
  </property>
</Properties>
</file>